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40" w:type="dxa"/>
        <w:jc w:val="left"/>
        <w:tblInd w:w="7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70" w:type="dxa"/>
          <w:bottom w:w="0" w:type="dxa"/>
          <w:right w:w="70" w:type="dxa"/>
        </w:tblCellMar>
      </w:tblPr>
      <w:tblGrid>
        <w:gridCol w:w="564"/>
        <w:gridCol w:w="565"/>
        <w:gridCol w:w="1"/>
        <w:gridCol w:w="565"/>
        <w:gridCol w:w="565"/>
        <w:gridCol w:w="1"/>
        <w:gridCol w:w="148"/>
        <w:gridCol w:w="417"/>
        <w:gridCol w:w="566"/>
        <w:gridCol w:w="1"/>
        <w:gridCol w:w="565"/>
        <w:gridCol w:w="1"/>
        <w:gridCol w:w="150"/>
        <w:gridCol w:w="414"/>
        <w:gridCol w:w="1"/>
        <w:gridCol w:w="565"/>
        <w:gridCol w:w="438"/>
        <w:gridCol w:w="128"/>
        <w:gridCol w:w="1"/>
        <w:gridCol w:w="565"/>
        <w:gridCol w:w="527"/>
        <w:gridCol w:w="38"/>
        <w:gridCol w:w="1"/>
        <w:gridCol w:w="565"/>
        <w:gridCol w:w="567"/>
        <w:gridCol w:w="1"/>
        <w:gridCol w:w="894"/>
        <w:gridCol w:w="723"/>
      </w:tblGrid>
      <w:tr>
        <w:trPr>
          <w:trHeight w:val="1080" w:hRule="atLeast"/>
        </w:trPr>
        <w:tc>
          <w:tcPr>
            <w:tcW w:w="9537" w:type="dxa"/>
            <w:gridSpan w:val="2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Berschrift2"/>
            </w:pPr>
            <w:r>
              <w:rPr/>
              <w:t>Stärkemeldung des Deutschen Judo-Bundes</w:t>
              <w:drawing>
                <wp:anchor behindDoc="1" distT="0" distB="0" distL="114300" distR="114300" simplePos="0" locked="0" layoutInCell="1" allowOverlap="1" relativeHeight="2">
                  <wp:simplePos x="0" y="0"/>
                  <wp:positionH relativeFrom="character">
                    <wp:posOffset>1289050</wp:posOffset>
                  </wp:positionH>
                  <wp:positionV relativeFrom="line">
                    <wp:posOffset>20955</wp:posOffset>
                  </wp:positionV>
                  <wp:extent cx="485775" cy="650240"/>
                  <wp:effectExtent l="0" t="0" r="0" b="0"/>
                  <wp:wrapNone/>
                  <wp:docPr id="1" name="Picture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50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Stand:   </w:t>
            </w:r>
            <w:r>
              <w:rPr>
                <w:rFonts w:cs="Arial" w:ascii="Arial" w:hAnsi="Arial"/>
                <w:u w:val="single"/>
              </w:rPr>
              <w:t>01.01.</w:t>
            </w:r>
            <w:r>
              <w:fldChar w:fldCharType="begin">
                <w:ffData>
                  <w:name w:val="Text51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0" w:name="Text511"/>
            <w:bookmarkStart w:id="1" w:name="Text51"/>
            <w:bookmarkStart w:id="2" w:name="Text51"/>
            <w:bookmarkEnd w:id="2"/>
            <w:r>
              <w:rPr>
                <w:rFonts w:cs="Arial" w:ascii="Arial" w:hAnsi="Arial"/>
                <w:u w:val="single"/>
              </w:rPr>
              <w:t>2016</w:t>
            </w:r>
            <w:bookmarkStart w:id="3" w:name="Text51"/>
            <w:bookmarkEnd w:id="3"/>
            <w:r>
              <w:rPr>
                <w:rFonts w:cs="Arial" w:ascii="Arial" w:hAnsi="Arial"/>
                <w:u w:val="single"/>
              </w:rPr>
            </w:r>
            <w:r>
              <w:fldChar w:fldCharType="end"/>
            </w:r>
            <w:bookmarkEnd w:id="0"/>
            <w:r>
              <w:rPr>
                <w:rFonts w:cs="Arial" w:ascii="Arial" w:hAnsi="Arial"/>
              </w:rPr>
              <w:t xml:space="preserve">                                                                                            </w:t>
            </w:r>
            <w:r/>
          </w:p>
        </w:tc>
      </w:tr>
      <w:tr>
        <w:trPr>
          <w:trHeight w:val="499" w:hRule="atLeast"/>
          <w:cantSplit w:val="true"/>
        </w:trPr>
        <w:tc>
          <w:tcPr>
            <w:tcW w:w="3959" w:type="dxa"/>
            <w:gridSpan w:val="1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An den</w:t>
            </w:r>
            <w:r/>
          </w:p>
          <w:p>
            <w:pPr>
              <w:pStyle w:val="Kopfzeile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Judoverband Sachsen e. V.</w:t>
            </w:r>
            <w:r/>
          </w:p>
          <w:p>
            <w:pPr>
              <w:pStyle w:val="Kopfzeil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Geschäftsstelle</w:t>
            </w:r>
            <w:r/>
          </w:p>
          <w:p>
            <w:pPr>
              <w:pStyle w:val="Kopfzeil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Goyastr. 2d</w:t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04105 Leipzig</w:t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rFonts w:ascii="Arial" w:hAnsi="Arial" w:cs="Arial"/>
                <w:lang w:val="fr-FR"/>
              </w:rPr>
            </w:pPr>
            <w:r>
              <w:rPr>
                <w:rFonts w:cs="Arial" w:ascii="Arial" w:hAnsi="Arial"/>
                <w:lang w:val="fr-FR"/>
              </w:rPr>
              <w:t>Fax: 0341/9 13 77 64</w:t>
            </w:r>
            <w:r/>
          </w:p>
          <w:p>
            <w:pPr>
              <w:pStyle w:val="Normal"/>
              <w:rPr>
                <w:rFonts w:ascii="Arial" w:hAnsi="Arial" w:cs="Arial"/>
                <w:lang w:val="fr-FR"/>
              </w:rPr>
            </w:pPr>
            <w:r>
              <w:rPr>
                <w:rFonts w:cs="Arial" w:ascii="Arial" w:hAnsi="Arial"/>
                <w:lang w:val="fr-FR"/>
              </w:rPr>
              <w:t>Tel:  0341/2 17 16 66</w:t>
            </w:r>
            <w:r/>
          </w:p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  <w:lang w:val="fr-FR"/>
              </w:rPr>
            </w:pPr>
            <w:r>
              <w:rPr>
                <w:rFonts w:cs="Arial" w:ascii="Arial" w:hAnsi="Arial"/>
                <w:lang w:val="fr-FR"/>
              </w:rPr>
            </w:r>
            <w:r/>
          </w:p>
          <w:p>
            <w:pPr>
              <w:pStyle w:val="Normal"/>
              <w:rPr>
                <w:b/>
                <w:b/>
                <w:bCs/>
                <w:rFonts w:ascii="Arial" w:hAnsi="Arial" w:cs="Arial"/>
                <w:lang w:val="fr-FR"/>
              </w:rPr>
            </w:pPr>
            <w:r>
              <w:rPr>
                <w:rFonts w:cs="Arial" w:ascii="Arial" w:hAnsi="Arial"/>
                <w:lang w:val="fr-FR"/>
              </w:rPr>
              <w:t xml:space="preserve">Termin: </w:t>
            </w:r>
            <w:r>
              <w:rPr>
                <w:rFonts w:cs="Arial" w:ascii="Arial" w:hAnsi="Arial"/>
                <w:b/>
                <w:bCs/>
                <w:lang w:val="fr-FR"/>
              </w:rPr>
              <w:t>15.01.</w:t>
            </w:r>
            <w:r>
              <w:fldChar w:fldCharType="begin">
                <w:ffData>
                  <w:name w:val="__Fieldmark__2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4" w:name="__Fieldmark__25_187147088"/>
            <w:bookmarkStart w:id="5" w:name="__Fieldmark__25_187147088"/>
            <w:bookmarkEnd w:id="5"/>
            <w:r>
              <w:rPr>
                <w:rFonts w:cs="Arial" w:ascii="Arial" w:hAnsi="Arial"/>
                <w:b/>
                <w:bCs/>
                <w:lang w:val="fr-FR"/>
              </w:rPr>
            </w:r>
            <w:r>
              <w:rPr>
                <w:rFonts w:cs="Arial" w:ascii="Arial" w:hAnsi="Arial"/>
                <w:b/>
              </w:rPr>
              <w:t>2016</w:t>
            </w:r>
            <w:bookmarkStart w:id="6" w:name="__Fieldmark__25_187147088"/>
            <w:bookmarkEnd w:id="6"/>
            <w:r>
              <w:rPr>
                <w:rFonts w:cs="Arial" w:ascii="Arial" w:hAnsi="Arial"/>
                <w:b/>
              </w:rPr>
            </w:r>
            <w:r>
              <w:fldChar w:fldCharType="end"/>
            </w:r>
            <w:r/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(beim Landesverband vorliegend)</w:t>
            </w:r>
            <w:r/>
          </w:p>
        </w:tc>
        <w:tc>
          <w:tcPr>
            <w:tcW w:w="5578" w:type="dxa"/>
            <w:gridSpan w:val="1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Kopfzeile"/>
              <w:rPr>
                <w:sz w:val="20"/>
                <w:sz w:val="20"/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0"/>
              </w:rPr>
              <w:t>Wichtig:</w:t>
            </w:r>
            <w:r>
              <w:rPr>
                <w:rFonts w:cs="Arial" w:ascii="Arial" w:hAnsi="Arial"/>
                <w:sz w:val="20"/>
              </w:rPr>
              <w:t xml:space="preserve"> die genannte Anschrift wird im Vereinsregister des JVS geführt und ist für sämtlichen Schriftverkehr verbindlich. </w:t>
            </w:r>
            <w:r/>
          </w:p>
          <w:p>
            <w:pPr>
              <w:pStyle w:val="Kopfzeile"/>
              <w:rPr>
                <w:sz w:val="20"/>
                <w:sz w:val="20"/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20"/>
              </w:rPr>
              <w:t xml:space="preserve">Die Vereins-Informationen werden elektronisch </w:t>
            </w:r>
            <w:r>
              <w:rPr>
                <w:rFonts w:cs="Arial" w:ascii="Arial" w:hAnsi="Arial"/>
                <w:sz w:val="20"/>
              </w:rPr>
              <w:t xml:space="preserve">versandt, Angabe der </w:t>
            </w:r>
            <w:r>
              <w:rPr>
                <w:rFonts w:cs="Arial" w:ascii="Arial" w:hAnsi="Arial"/>
                <w:b/>
                <w:bCs/>
                <w:sz w:val="20"/>
              </w:rPr>
              <w:t>e-mail-Adresse</w:t>
            </w:r>
            <w:r>
              <w:rPr>
                <w:rFonts w:cs="Arial" w:ascii="Arial" w:hAnsi="Arial"/>
                <w:sz w:val="20"/>
              </w:rPr>
              <w:t xml:space="preserve"> für den Verein </w:t>
            </w:r>
            <w:r>
              <w:rPr>
                <w:rFonts w:cs="Arial" w:ascii="Arial" w:hAnsi="Arial"/>
                <w:b/>
                <w:bCs/>
                <w:sz w:val="20"/>
              </w:rPr>
              <w:t>ist erforderlich</w:t>
            </w:r>
            <w:r>
              <w:rPr>
                <w:rFonts w:cs="Arial" w:ascii="Arial" w:hAnsi="Arial"/>
                <w:sz w:val="20"/>
              </w:rPr>
              <w:t>.</w:t>
            </w:r>
            <w:r/>
          </w:p>
        </w:tc>
      </w:tr>
      <w:tr>
        <w:trPr>
          <w:trHeight w:val="720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5578" w:type="dxa"/>
            <w:gridSpan w:val="1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0"/>
                <w:sz w:val="20"/>
                <w:szCs w:val="20"/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7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7" w:name="__Fieldmark__37_187147088"/>
            <w:bookmarkStart w:id="8" w:name="__Fieldmark__37_187147088"/>
            <w:bookmarkEnd w:id="8"/>
            <w:r>
              <w:rPr>
                <w:rFonts w:cs="Arial" w:ascii="Arial" w:hAnsi="Arial"/>
                <w:color w:val="0000FF"/>
                <w:sz w:val="20"/>
                <w:szCs w:val="20"/>
              </w:rPr>
              <w:t xml:space="preserve">          </w:t>
            </w:r>
            <w:bookmarkStart w:id="9" w:name="__Fieldmark__37_187147088"/>
            <w:bookmarkEnd w:id="9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......................................................................................................................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Name des Vereins (vollständig)</w:t>
            </w:r>
            <w:r/>
          </w:p>
        </w:tc>
      </w:tr>
      <w:tr>
        <w:trPr>
          <w:trHeight w:val="660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5578" w:type="dxa"/>
            <w:gridSpan w:val="1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0"/>
                <w:sz w:val="20"/>
                <w:szCs w:val="20"/>
                <w:rFonts w:ascii="Arial" w:hAnsi="Arial" w:cs="Arial"/>
                <w:color w:val="0070C0"/>
              </w:rPr>
            </w:pPr>
            <w:r>
              <w:fldChar w:fldCharType="begin">
                <w:ffData>
                  <w:name w:val="__Fieldmark__4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0" w:name="__Fieldmark__46_187147088"/>
            <w:bookmarkStart w:id="11" w:name="__Fieldmark__46_187147088"/>
            <w:bookmarkEnd w:id="11"/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12" w:name="__Fieldmark__46_187147088"/>
            <w:bookmarkEnd w:id="12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......................................................................................................................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Ansprechpartner des Vereins/der Judoabteilung (Name/Vorname)</w:t>
            </w:r>
            <w:r/>
          </w:p>
        </w:tc>
      </w:tr>
      <w:tr>
        <w:trPr>
          <w:trHeight w:val="707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5578" w:type="dxa"/>
            <w:gridSpan w:val="1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Straße: </w:t>
            </w:r>
            <w:r>
              <w:fldChar w:fldCharType="begin">
                <w:ffData>
                  <w:name w:val="__Fieldmark__5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3" w:name="__Fieldmark__56_187147088"/>
            <w:bookmarkStart w:id="14" w:name="__Fieldmark__56_187147088"/>
            <w:bookmarkEnd w:id="14"/>
            <w:r>
              <w:rPr>
                <w:rFonts w:cs="Arial" w:ascii="Arial" w:hAnsi="Arial"/>
                <w:sz w:val="16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15" w:name="__Fieldmark__56_187147088"/>
            <w:bookmarkEnd w:id="15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>
              <w:rPr>
                <w:rFonts w:cs="Arial" w:ascii="Arial" w:hAnsi="Arial"/>
                <w:sz w:val="16"/>
              </w:rPr>
              <w:t xml:space="preserve"> .......................................................................................................................</w:t>
            </w:r>
            <w:r/>
          </w:p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  <w:p>
            <w:pPr>
              <w:pStyle w:val="Normal"/>
              <w:rPr>
                <w:sz w:val="20"/>
                <w:sz w:val="20"/>
                <w:szCs w:val="20"/>
                <w:rFonts w:ascii="Arial" w:hAnsi="Arial" w:cs="Arial"/>
                <w:color w:val="0000FF"/>
              </w:rPr>
            </w:pPr>
            <w:r>
              <w:rPr>
                <w:rFonts w:cs="Arial" w:ascii="Arial" w:hAnsi="Arial"/>
                <w:sz w:val="16"/>
              </w:rPr>
              <w:t xml:space="preserve">Wohnort: </w:t>
            </w:r>
            <w:r>
              <w:fldChar w:fldCharType="begin">
                <w:ffData>
                  <w:name w:val="__Fieldmark__6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6" w:name="__Fieldmark__65_187147088"/>
            <w:bookmarkStart w:id="17" w:name="__Fieldmark__65_187147088"/>
            <w:bookmarkEnd w:id="17"/>
            <w:r>
              <w:rPr>
                <w:rFonts w:cs="Arial" w:ascii="Arial" w:hAnsi="Arial"/>
                <w:sz w:val="16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18" w:name="__Fieldmark__65_187147088"/>
            <w:bookmarkEnd w:id="18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........................................................................................................................</w:t>
            </w:r>
            <w:r/>
          </w:p>
          <w:p>
            <w:pPr>
              <w:pStyle w:val="Normal"/>
              <w:rPr>
                <w:sz w:val="12"/>
                <w:sz w:val="12"/>
                <w:rFonts w:ascii="Arial" w:hAnsi="Arial" w:cs="Arial"/>
              </w:rPr>
            </w:pPr>
            <w:r>
              <w:rPr>
                <w:rFonts w:cs="Arial" w:ascii="Arial" w:hAnsi="Arial"/>
                <w:sz w:val="12"/>
              </w:rPr>
              <w:t>PLZ/Ort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16"/>
              </w:rPr>
              <w:t xml:space="preserve">E-mail: </w:t>
            </w:r>
            <w:r>
              <w:rPr>
                <w:rFonts w:cs="Arial" w:ascii="Arial" w:hAnsi="Arial"/>
              </w:rPr>
              <w:t xml:space="preserve"> </w:t>
            </w:r>
            <w:r>
              <w:fldChar w:fldCharType="begin">
                <w:ffData>
                  <w:name w:val="__Fieldmark__7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9" w:name="__Fieldmark__76_187147088"/>
            <w:bookmarkStart w:id="20" w:name="__Fieldmark__76_187147088"/>
            <w:bookmarkEnd w:id="20"/>
            <w:r>
              <w:rPr>
                <w:rFonts w:cs="Arial" w:ascii="Arial" w:hAnsi="Arial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21" w:name="__Fieldmark__76_187147088"/>
            <w:bookmarkEnd w:id="21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 xml:space="preserve"> </w:t>
            </w:r>
            <w:r/>
          </w:p>
          <w:p>
            <w:pPr>
              <w:pStyle w:val="Normal"/>
              <w:rPr>
                <w:sz w:val="16"/>
                <w:b/>
                <w:sz w:val="16"/>
                <w:b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b/>
                <w:sz w:val="16"/>
              </w:rPr>
            </w:r>
            <w:r/>
          </w:p>
          <w:p>
            <w:pPr>
              <w:pStyle w:val="Normal"/>
              <w:rPr>
                <w:sz w:val="20"/>
                <w:sz w:val="20"/>
                <w:szCs w:val="20"/>
                <w:rFonts w:ascii="Arial" w:hAnsi="Arial" w:cs="Arial"/>
                <w:color w:val="0000FF"/>
              </w:rPr>
            </w:pPr>
            <w:r>
              <w:rPr>
                <w:rFonts w:cs="Arial" w:ascii="Arial" w:hAnsi="Arial"/>
                <w:b/>
                <w:sz w:val="16"/>
              </w:rPr>
              <w:t>www.</w:t>
            </w:r>
            <w:r>
              <w:rPr>
                <w:rFonts w:cs="Arial" w:ascii="Arial" w:hAnsi="Arial"/>
                <w:color w:val="0000FF"/>
                <w:sz w:val="16"/>
              </w:rPr>
              <w:t xml:space="preserve"> </w:t>
            </w:r>
            <w:r>
              <w:fldChar w:fldCharType="begin">
                <w:ffData>
                  <w:name w:val="__Fieldmark__8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2" w:name="__Fieldmark__86_187147088"/>
            <w:bookmarkStart w:id="23" w:name="__Fieldmark__86_187147088"/>
            <w:bookmarkEnd w:id="23"/>
            <w:r>
              <w:rPr>
                <w:rFonts w:cs="Arial" w:ascii="Arial" w:hAnsi="Arial"/>
                <w:color w:val="0000FF"/>
                <w:sz w:val="16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24" w:name="__Fieldmark__86_187147088"/>
            <w:bookmarkEnd w:id="24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2"/>
                <w:szCs w:val="12"/>
              </w:rPr>
              <w:t>Verlinkung mit Internetseite des JVS</w:t>
            </w:r>
            <w:r>
              <w:rPr>
                <w:rFonts w:cs="Arial" w:ascii="Arial" w:hAnsi="Arial"/>
                <w:sz w:val="16"/>
              </w:rPr>
              <w:t xml:space="preserve">     </w:t>
            </w:r>
            <w:r>
              <w:fldChar w:fldCharType="begin"/>
            </w:r>
            <w:r>
              <w:instrText>GOTOBUTTON  erwünscht</w:instrText>
            </w:r>
            <w:r>
              <w:fldChar w:fldCharType="separate"/>
            </w:r>
            <w:bookmarkStart w:id="25" w:name="__Fieldmark__90_187147088"/>
            <w:r>
              <w:rPr>
                <w:rFonts w:cs="Arial" w:ascii="Arial" w:hAnsi="Arial"/>
                <w:sz w:val="16"/>
              </w:rPr>
            </w:r>
            <w:r>
              <w:rPr>
                <w:rFonts w:cs="Arial" w:ascii="Arial" w:hAnsi="Arial"/>
                <w:sz w:val="16"/>
              </w:rPr>
            </w:r>
            <w:r>
              <w:fldChar w:fldCharType="end"/>
            </w:r>
            <w:bookmarkEnd w:id="25"/>
            <w:r>
              <w:rPr>
                <w:rFonts w:cs="Arial" w:ascii="Arial" w:hAnsi="Arial"/>
                <w:sz w:val="18"/>
              </w:rPr>
              <w:fldChar w:fldCharType="begin"/>
            </w:r>
            <w:r>
              <w:instrText> MACROBUTTONOCXDialogEinfügen </w:instrText>
            </w:r>
            <w:r>
              <w:fldChar w:fldCharType="separate"/>
            </w:r>
            <w:r/>
            <w:r>
              <w:fldChar w:fldCharType="end"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26" w:name="__Fieldmark__96_187147088"/>
            <w:bookmarkStart w:id="27" w:name="Kontrollkästchen1"/>
            <w:bookmarkStart w:id="28" w:name="__Fieldmark__96_187147088"/>
            <w:bookmarkStart w:id="29" w:name="__Fieldmark__96_187147088"/>
            <w:bookmarkEnd w:id="29"/>
            <w:r>
              <w:rPr>
                <w:rFonts w:cs="Arial" w:ascii="Arial" w:hAnsi="Arial"/>
                <w:sz w:val="18"/>
              </w:rPr>
            </w:r>
            <w:r>
              <w:fldChar w:fldCharType="end"/>
            </w:r>
            <w:bookmarkEnd w:id="27"/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>erwünscht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 xml:space="preserve">/ 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30" w:name="__Fieldmark__104_187147088"/>
            <w:bookmarkStart w:id="31" w:name="__Fieldmark__104_187147088"/>
            <w:bookmarkStart w:id="32" w:name="__Fieldmark__104_187147088"/>
            <w:bookmarkEnd w:id="32"/>
            <w:r>
              <w:rPr>
                <w:rFonts w:cs="Arial" w:ascii="Arial" w:hAnsi="Arial"/>
                <w:sz w:val="16"/>
              </w:rPr>
            </w:r>
            <w: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 xml:space="preserve"> nicht erwünscht*           </w:t>
            </w:r>
            <w:r/>
          </w:p>
        </w:tc>
      </w:tr>
      <w:tr>
        <w:trPr>
          <w:trHeight w:val="168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2789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fldChar w:fldCharType="begin">
                <w:ffData>
                  <w:name w:val="__Fieldmark__113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3" w:name="__Fieldmark__113_187147088"/>
            <w:bookmarkStart w:id="34" w:name="__Fieldmark__113_187147088"/>
            <w:bookmarkEnd w:id="34"/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35" w:name="__Fieldmark__113_187147088"/>
            <w:bookmarkEnd w:id="35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>
              <w:rPr>
                <w:rFonts w:cs="Arial" w:ascii="Arial" w:hAnsi="Arial"/>
              </w:rPr>
              <w:t xml:space="preserve">     </w:t>
            </w:r>
            <w:r>
              <w:rPr>
                <w:rFonts w:cs="Arial" w:ascii="Arial" w:hAnsi="Arial"/>
                <w:sz w:val="16"/>
              </w:rPr>
              <w:t xml:space="preserve">                                         </w:t>
            </w:r>
            <w:r/>
          </w:p>
        </w:tc>
        <w:tc>
          <w:tcPr>
            <w:tcW w:w="2789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fldChar w:fldCharType="begin">
                <w:ffData>
                  <w:name w:val="__Fieldmark__122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6" w:name="__Fieldmark__122_187147088"/>
            <w:bookmarkStart w:id="37" w:name="__Fieldmark__122_187147088"/>
            <w:bookmarkEnd w:id="37"/>
            <w:r>
              <w:rPr>
                <w:rFonts w:cs="Arial" w:ascii="Arial" w:hAnsi="Arial"/>
                <w:color w:val="0000FF"/>
                <w:sz w:val="20"/>
                <w:szCs w:val="20"/>
              </w:rPr>
              <w:t>     </w:t>
            </w:r>
            <w:bookmarkStart w:id="38" w:name="__Fieldmark__122_187147088"/>
            <w:bookmarkEnd w:id="38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/>
          </w:p>
        </w:tc>
      </w:tr>
      <w:tr>
        <w:trPr>
          <w:trHeight w:val="167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2789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0"/>
                <w:sz w:val="20"/>
                <w:szCs w:val="20"/>
                <w:rFonts w:ascii="Arial" w:hAnsi="Arial" w:cs="Arial"/>
                <w:color w:val="0000FF"/>
              </w:rPr>
            </w:pPr>
            <w:r>
              <w:rPr>
                <w:rFonts w:cs="Arial" w:ascii="Arial" w:hAnsi="Arial"/>
                <w:sz w:val="16"/>
              </w:rPr>
              <w:t>Telefon privat</w:t>
            </w:r>
            <w:r/>
          </w:p>
        </w:tc>
        <w:tc>
          <w:tcPr>
            <w:tcW w:w="2789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dienstlich od. Funk.</w:t>
            </w:r>
            <w:r/>
          </w:p>
        </w:tc>
      </w:tr>
      <w:tr>
        <w:trPr>
          <w:trHeight w:val="540" w:hRule="atLeast"/>
          <w:cantSplit w:val="true"/>
        </w:trPr>
        <w:tc>
          <w:tcPr>
            <w:tcW w:w="3959" w:type="dxa"/>
            <w:gridSpan w:val="1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</w:tc>
        <w:tc>
          <w:tcPr>
            <w:tcW w:w="5578" w:type="dxa"/>
            <w:gridSpan w:val="1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4"/>
                <w:sz w:val="24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Sportbezirk:. </w:t>
            </w:r>
            <w:r>
              <w:fldChar w:fldCharType="begin">
                <w:ffData>
                  <w:name w:val="__Fieldmark__128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9" w:name="__Fieldmark__128_187147088"/>
            <w:bookmarkStart w:id="40" w:name="__Fieldmark__128_187147088"/>
            <w:bookmarkEnd w:id="40"/>
            <w:r>
              <w:rPr>
                <w:rFonts w:cs="Arial" w:ascii="Arial" w:hAnsi="Arial"/>
                <w:sz w:val="16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</w:rPr>
              <w:t>Chemnitz / Dresden / Leipzig</w:t>
            </w:r>
            <w:bookmarkStart w:id="41" w:name="__Fieldmark__128_187147088"/>
            <w:bookmarkEnd w:id="41"/>
            <w:r>
              <w:rPr>
                <w:rFonts w:cs="Arial" w:ascii="Arial" w:hAnsi="Arial"/>
                <w:color w:val="0000FF"/>
                <w:sz w:val="20"/>
                <w:szCs w:val="20"/>
              </w:rPr>
            </w:r>
            <w:r>
              <w:fldChar w:fldCharType="end"/>
            </w:r>
            <w:r>
              <w:rPr>
                <w:rFonts w:cs="Arial" w:ascii="Arial" w:hAnsi="Arial"/>
                <w:sz w:val="16"/>
              </w:rPr>
              <w:t xml:space="preserve"> *                 </w:t>
            </w:r>
            <w:r>
              <w:rPr>
                <w:rFonts w:cs="Arial" w:ascii="Arial" w:hAnsi="Arial"/>
                <w:sz w:val="12"/>
                <w:szCs w:val="12"/>
              </w:rPr>
              <w:t>* bitte auswählen</w:t>
            </w:r>
            <w:r>
              <w:rPr>
                <w:rFonts w:cs="Arial" w:ascii="Arial" w:hAnsi="Arial"/>
                <w:sz w:val="16"/>
              </w:rPr>
              <w:t xml:space="preserve">                    </w:t>
            </w:r>
            <w:r/>
          </w:p>
        </w:tc>
      </w:tr>
      <w:tr>
        <w:trPr>
          <w:trHeight w:val="527" w:hRule="atLeast"/>
        </w:trPr>
        <w:tc>
          <w:tcPr>
            <w:tcW w:w="4109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20"/>
                <w:sz w:val="20"/>
                <w:rFonts w:ascii="Arial" w:hAnsi="Arial" w:cs="Arial"/>
              </w:rPr>
            </w:pPr>
            <w:r>
              <w:rPr>
                <w:rFonts w:cs="Arial" w:ascii="Arial" w:hAnsi="Arial"/>
                <w:sz w:val="20"/>
              </w:rPr>
              <w:t xml:space="preserve">Datum des letzten Freistellungsbescheides:     </w:t>
            </w:r>
            <w:r>
              <w:fldChar w:fldCharType="begin">
                <w:ffData>
                  <w:name w:val="__Fieldmark__139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42" w:name="__Fieldmark__139_187147088"/>
            <w:bookmarkStart w:id="43" w:name="__Fieldmark__139_187147088"/>
            <w:bookmarkEnd w:id="43"/>
            <w:r>
              <w:rPr>
                <w:rFonts w:cs="Arial" w:ascii="Arial" w:hAnsi="Arial"/>
                <w:sz w:val="20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  <w:u w:val="single"/>
              </w:rPr>
              <w:t>     </w:t>
            </w:r>
            <w:bookmarkStart w:id="44" w:name="__Fieldmark__139_187147088"/>
            <w:bookmarkEnd w:id="44"/>
            <w:r>
              <w:rPr>
                <w:rFonts w:cs="Arial" w:ascii="Arial" w:hAnsi="Arial"/>
                <w:color w:val="0000FF"/>
                <w:sz w:val="20"/>
                <w:szCs w:val="20"/>
                <w:u w:val="single"/>
              </w:rPr>
            </w:r>
            <w:r>
              <w:fldChar w:fldCharType="end"/>
            </w:r>
            <w:r/>
          </w:p>
        </w:tc>
        <w:tc>
          <w:tcPr>
            <w:tcW w:w="5428" w:type="dxa"/>
            <w:gridSpan w:val="1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20"/>
                <w:sz w:val="20"/>
                <w:rFonts w:ascii="Arial" w:hAnsi="Arial" w:cs="Arial"/>
              </w:rPr>
            </w:pPr>
            <w:r>
              <w:rPr>
                <w:rFonts w:cs="Arial" w:ascii="Arial" w:hAnsi="Arial"/>
                <w:sz w:val="20"/>
              </w:rPr>
              <w:t>Mitglied im Landessportbund Sachsen:</w:t>
            </w:r>
            <w:r/>
          </w:p>
          <w:p>
            <w:pPr>
              <w:pStyle w:val="Normal"/>
              <w:rPr>
                <w:sz w:val="20"/>
                <w:sz w:val="20"/>
                <w:rFonts w:ascii="Arial" w:hAnsi="Arial" w:cs="Arial"/>
              </w:rPr>
            </w:pPr>
            <w:r>
              <w:rPr>
                <w:rFonts w:cs="Arial" w:ascii="Arial" w:hAnsi="Arial"/>
                <w:sz w:val="20"/>
              </w:rPr>
              <w:t xml:space="preserve">          </w:t>
            </w:r>
            <w:r>
              <w:fldChar w:fldCharType="begin"/>
            </w:r>
            <w:r>
              <w:instrText>GOTOBUTTON  erwünscht</w:instrText>
            </w:r>
            <w:r>
              <w:fldChar w:fldCharType="separate"/>
            </w:r>
            <w:bookmarkStart w:id="45" w:name="__Fieldmark__143_187147088"/>
            <w:r>
              <w:rPr>
                <w:rFonts w:cs="Arial" w:ascii="Arial" w:hAnsi="Arial"/>
                <w:sz w:val="20"/>
              </w:rPr>
            </w:r>
            <w:r>
              <w:rPr>
                <w:rFonts w:cs="Arial" w:ascii="Arial" w:hAnsi="Arial"/>
                <w:sz w:val="20"/>
              </w:rPr>
            </w:r>
            <w:r>
              <w:fldChar w:fldCharType="end"/>
            </w:r>
            <w:bookmarkEnd w:id="45"/>
            <w:r>
              <w:rPr>
                <w:rFonts w:cs="Arial" w:ascii="Arial" w:hAnsi="Arial"/>
                <w:sz w:val="18"/>
              </w:rPr>
              <w:fldChar w:fldCharType="begin"/>
            </w:r>
            <w:r>
              <w:instrText> MACROBUTTONOCXDialogEinfügen </w:instrText>
            </w:r>
            <w:r>
              <w:fldChar w:fldCharType="separate"/>
            </w:r>
            <w:r/>
            <w:r>
              <w:fldChar w:fldCharType="end"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46" w:name="__Fieldmark__148_187147088"/>
            <w:bookmarkStart w:id="47" w:name="__Fieldmark__148_187147088"/>
            <w:bookmarkStart w:id="48" w:name="__Fieldmark__148_187147088"/>
            <w:bookmarkEnd w:id="48"/>
            <w:r>
              <w:rPr>
                <w:rFonts w:cs="Arial" w:ascii="Arial" w:hAnsi="Arial"/>
                <w:sz w:val="18"/>
              </w:rPr>
            </w:r>
            <w: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>Ja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 xml:space="preserve">/ 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instrText> FORMCHECKBOX </w:instrText>
            </w:r>
            <w:r>
              <w:fldChar w:fldCharType="separate"/>
            </w:r>
            <w:bookmarkStart w:id="49" w:name="__Fieldmark__154_187147088"/>
            <w:bookmarkStart w:id="50" w:name="__Fieldmark__154_187147088"/>
            <w:bookmarkStart w:id="51" w:name="__Fieldmark__154_187147088"/>
            <w:bookmarkEnd w:id="51"/>
            <w:r>
              <w:rPr>
                <w:rFonts w:cs="Arial" w:ascii="Arial" w:hAnsi="Arial"/>
                <w:sz w:val="16"/>
              </w:rPr>
            </w:r>
            <w: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 xml:space="preserve"> Nein</w:t>
            </w:r>
            <w:r>
              <w:rPr>
                <w:rFonts w:cs="Arial" w:ascii="Arial" w:hAnsi="Arial"/>
                <w:sz w:val="20"/>
              </w:rPr>
              <w:t xml:space="preserve">              Nr. </w:t>
            </w:r>
            <w:r>
              <w:fldChar w:fldCharType="begin">
                <w:ffData>
                  <w:name w:val="__Fieldmark__164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52" w:name="__Fieldmark__164_187147088"/>
            <w:bookmarkStart w:id="53" w:name="__Fieldmark__164_187147088"/>
            <w:bookmarkEnd w:id="53"/>
            <w:r>
              <w:rPr>
                <w:rFonts w:cs="Arial" w:ascii="Arial" w:hAnsi="Arial"/>
                <w:sz w:val="20"/>
              </w:rPr>
            </w:r>
            <w:r>
              <w:rPr>
                <w:rFonts w:cs="Arial" w:ascii="Arial" w:hAnsi="Arial"/>
                <w:color w:val="0000FF"/>
                <w:sz w:val="20"/>
                <w:szCs w:val="20"/>
                <w:u w:val="single"/>
              </w:rPr>
              <w:t>     </w:t>
            </w:r>
            <w:bookmarkStart w:id="54" w:name="__Fieldmark__164_187147088"/>
            <w:bookmarkEnd w:id="54"/>
            <w:r>
              <w:rPr>
                <w:rFonts w:cs="Arial" w:ascii="Arial" w:hAnsi="Arial"/>
                <w:color w:val="0000FF"/>
                <w:sz w:val="20"/>
                <w:szCs w:val="20"/>
                <w:u w:val="single"/>
              </w:rPr>
            </w:r>
            <w:r>
              <w:fldChar w:fldCharType="end"/>
            </w:r>
            <w:r/>
          </w:p>
        </w:tc>
      </w:tr>
      <w:tr>
        <w:trPr>
          <w:trHeight w:val="528" w:hRule="atLeast"/>
        </w:trPr>
        <w:tc>
          <w:tcPr>
            <w:tcW w:w="9537" w:type="dxa"/>
            <w:gridSpan w:val="2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Berschrift1"/>
              <w:keepNext/>
              <w:spacing w:before="120" w:after="0"/>
              <w:outlineLvl w:val="0"/>
            </w:pPr>
            <w:r>
              <w:rPr/>
              <w:t>1. Mitglieder (aktive Judoka) nach Alter/Geschlecht</w:t>
            </w:r>
            <w:r/>
          </w:p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</w:tr>
      <w:tr>
        <w:trPr>
          <w:trHeight w:val="177" w:hRule="atLeast"/>
        </w:trPr>
        <w:tc>
          <w:tcPr>
            <w:tcW w:w="113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Bis 6 Jahre</w:t>
            </w:r>
            <w:r/>
          </w:p>
        </w:tc>
        <w:tc>
          <w:tcPr>
            <w:tcW w:w="113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7-14 Jahre</w:t>
            </w:r>
            <w:r/>
          </w:p>
        </w:tc>
        <w:tc>
          <w:tcPr>
            <w:tcW w:w="113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15-18 Jahre</w:t>
            </w:r>
            <w:r/>
          </w:p>
        </w:tc>
        <w:tc>
          <w:tcPr>
            <w:tcW w:w="113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19-26 Jahre</w:t>
            </w:r>
            <w:r/>
          </w:p>
        </w:tc>
        <w:tc>
          <w:tcPr>
            <w:tcW w:w="113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27-40 Jahre</w:t>
            </w:r>
            <w:r/>
          </w:p>
        </w:tc>
        <w:tc>
          <w:tcPr>
            <w:tcW w:w="11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41-60 Jahre</w:t>
            </w:r>
            <w:r/>
          </w:p>
        </w:tc>
        <w:tc>
          <w:tcPr>
            <w:tcW w:w="11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Ab 61 Jahre</w:t>
            </w:r>
            <w:r/>
          </w:p>
        </w:tc>
        <w:tc>
          <w:tcPr>
            <w:tcW w:w="8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Gesamt aktive Judoka</w:t>
            </w:r>
            <w:r/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dav. 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behind. Judoka</w:t>
            </w:r>
            <w:r/>
          </w:p>
        </w:tc>
      </w:tr>
      <w:tr>
        <w:trPr>
          <w:trHeight w:val="203" w:hRule="atLeast"/>
          <w:cantSplit w:val="true"/>
        </w:trPr>
        <w:tc>
          <w:tcPr>
            <w:tcW w:w="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89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  <w:p>
            <w:pPr>
              <w:pStyle w:val="Normal"/>
              <w:jc w:val="center"/>
              <w:rPr>
                <w:rFonts w:ascii="Arial" w:hAnsi="Arial" w:cs="Arial"/>
                <w:color w:val="365F91" w:themeColor="accent1" w:themeShade="bf"/>
              </w:rPr>
            </w:pPr>
            <w:r>
              <w:fldChar w:fldCharType="begin"/>
            </w:r>
            <w:r>
              <w:instrText>=sum(a13:n13)</w:instrText>
            </w:r>
            <w:r>
              <w:fldChar w:fldCharType="separate"/>
            </w:r>
            <w:bookmarkStart w:id="55" w:name="o131"/>
            <w:bookmarkStart w:id="56" w:name="__Fieldmark__193_187147088"/>
            <w:bookmarkStart w:id="57" w:name="o13"/>
            <w:r>
              <w:rPr/>
            </w:r>
            <w:r>
              <w:rPr>
                <w:rFonts w:cs="Arial" w:ascii="Arial" w:hAnsi="Arial"/>
                <w:color w:val="0000FF"/>
              </w:rPr>
              <w:t>1</w:t>
            </w:r>
            <w:r>
              <w:rPr/>
            </w:r>
            <w:r>
              <w:fldChar w:fldCharType="end"/>
            </w:r>
            <w:bookmarkEnd w:id="56"/>
            <w:r>
              <w:rPr>
                <w:rFonts w:cs="Arial" w:ascii="Arial" w:hAnsi="Arial"/>
                <w:color w:val="0000FF"/>
              </w:rPr>
              <w:t>1</w:t>
            </w:r>
            <w:bookmarkStart w:id="58" w:name="o13"/>
            <w:bookmarkEnd w:id="58"/>
            <w:bookmarkEnd w:id="55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24"/>
                <w:sz w:val="24"/>
                <w:szCs w:val="24"/>
                <w:rFonts w:ascii="Arial" w:hAnsi="Arial" w:cs="Arial"/>
                <w:color w:val="365F91" w:themeColor="accent1" w:themeShade="bf"/>
              </w:rPr>
            </w:pPr>
            <w:r>
              <w:rPr>
                <w:rFonts w:cs="Arial" w:ascii="Arial" w:hAnsi="Arial"/>
                <w:color w:val="365F91" w:themeColor="accent1" w:themeShade="bf"/>
              </w:rPr>
            </w:r>
            <w:r/>
          </w:p>
        </w:tc>
      </w:tr>
      <w:tr>
        <w:trPr>
          <w:trHeight w:val="410" w:hRule="atLeast"/>
          <w:cantSplit w:val="true"/>
        </w:trPr>
        <w:tc>
          <w:tcPr>
            <w:tcW w:w="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17365D" w:themeColor="text2" w:themeShade="bf"/>
              </w:rPr>
            </w:pPr>
            <w:r>
              <w:fldChar w:fldCharType="begin">
                <w:ffData>
                  <w:name w:val="__Fieldmark__20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59" w:name="_GoBack"/>
            <w:bookmarkStart w:id="60" w:name="__Fieldmark__205_187147088"/>
            <w:bookmarkStart w:id="61" w:name="__Fieldmark__205_187147088"/>
            <w:bookmarkEnd w:id="59"/>
            <w:bookmarkEnd w:id="61"/>
            <w:r>
              <w:rPr>
                <w:rFonts w:cs="Arial" w:ascii="Arial" w:hAnsi="Arial"/>
                <w:color w:val="0000FF"/>
              </w:rPr>
              <w:t>  </w:t>
            </w:r>
            <w:bookmarkStart w:id="62" w:name="__Fieldmark__205_187147088"/>
            <w:bookmarkEnd w:id="62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17365D" w:themeColor="text2" w:themeShade="bf"/>
              </w:rPr>
            </w:pPr>
            <w:r>
              <w:fldChar w:fldCharType="begin">
                <w:ffData>
                  <w:name w:val="__Fieldmark__209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63" w:name="__Fieldmark__209_187147088"/>
            <w:bookmarkStart w:id="64" w:name="__Fieldmark__209_187147088"/>
            <w:bookmarkEnd w:id="64"/>
            <w:r>
              <w:rPr>
                <w:rFonts w:cs="Arial" w:ascii="Arial" w:hAnsi="Arial"/>
                <w:color w:val="0000FF"/>
              </w:rPr>
              <w:t>  </w:t>
            </w:r>
            <w:bookmarkStart w:id="65" w:name="__Fieldmark__209_187147088"/>
            <w:bookmarkEnd w:id="65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13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66" w:name="__Fieldmark__213_187147088"/>
            <w:bookmarkStart w:id="67" w:name="__Fieldmark__213_187147088"/>
            <w:bookmarkEnd w:id="67"/>
            <w:r>
              <w:rPr>
                <w:rFonts w:cs="Arial" w:ascii="Arial" w:hAnsi="Arial"/>
                <w:color w:val="0000FF"/>
              </w:rPr>
              <w:t>  </w:t>
            </w:r>
            <w:bookmarkStart w:id="68" w:name="__Fieldmark__213_187147088"/>
            <w:bookmarkEnd w:id="68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17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69" w:name="__Fieldmark__217_187147088"/>
            <w:bookmarkStart w:id="70" w:name="__Fieldmark__217_187147088"/>
            <w:bookmarkEnd w:id="70"/>
            <w:r>
              <w:rPr>
                <w:rFonts w:cs="Arial" w:ascii="Arial" w:hAnsi="Arial"/>
                <w:color w:val="0000FF"/>
              </w:rPr>
              <w:t>  </w:t>
            </w:r>
            <w:bookmarkStart w:id="71" w:name="__Fieldmark__217_187147088"/>
            <w:bookmarkEnd w:id="71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21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72" w:name="__Fieldmark__221_187147088"/>
            <w:bookmarkStart w:id="73" w:name="__Fieldmark__221_187147088"/>
            <w:bookmarkEnd w:id="73"/>
            <w:r>
              <w:rPr>
                <w:rFonts w:cs="Arial" w:ascii="Arial" w:hAnsi="Arial"/>
                <w:color w:val="0000FF"/>
              </w:rPr>
              <w:t>  </w:t>
            </w:r>
            <w:bookmarkStart w:id="74" w:name="__Fieldmark__221_187147088"/>
            <w:bookmarkEnd w:id="74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2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75" w:name="__Fieldmark__225_187147088"/>
            <w:bookmarkStart w:id="76" w:name="__Fieldmark__225_187147088"/>
            <w:bookmarkEnd w:id="76"/>
            <w:r>
              <w:rPr>
                <w:rFonts w:cs="Arial" w:ascii="Arial" w:hAnsi="Arial"/>
                <w:color w:val="0000FF"/>
              </w:rPr>
              <w:t>  </w:t>
            </w:r>
            <w:bookmarkStart w:id="77" w:name="__Fieldmark__225_187147088"/>
            <w:bookmarkEnd w:id="77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29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78" w:name="__Fieldmark__229_187147088"/>
            <w:bookmarkStart w:id="79" w:name="__Fieldmark__229_187147088"/>
            <w:bookmarkEnd w:id="79"/>
            <w:r>
              <w:rPr>
                <w:rFonts w:cs="Arial" w:ascii="Arial" w:hAnsi="Arial"/>
                <w:color w:val="0000FF"/>
              </w:rPr>
              <w:t>  </w:t>
            </w:r>
            <w:bookmarkStart w:id="80" w:name="__Fieldmark__229_187147088"/>
            <w:bookmarkEnd w:id="80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33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81" w:name="__Fieldmark__233_187147088"/>
            <w:bookmarkStart w:id="82" w:name="__Fieldmark__233_187147088"/>
            <w:bookmarkEnd w:id="82"/>
            <w:r>
              <w:rPr>
                <w:rFonts w:cs="Arial" w:ascii="Arial" w:hAnsi="Arial"/>
                <w:color w:val="0000FF"/>
              </w:rPr>
              <w:t>  </w:t>
            </w:r>
            <w:bookmarkStart w:id="83" w:name="__Fieldmark__233_187147088"/>
            <w:bookmarkEnd w:id="83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37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84" w:name="__Fieldmark__237_187147088"/>
            <w:bookmarkStart w:id="85" w:name="__Fieldmark__237_187147088"/>
            <w:bookmarkEnd w:id="85"/>
            <w:r>
              <w:rPr>
                <w:rFonts w:cs="Arial" w:ascii="Arial" w:hAnsi="Arial"/>
                <w:color w:val="0000FF"/>
              </w:rPr>
              <w:t>  </w:t>
            </w:r>
            <w:bookmarkStart w:id="86" w:name="__Fieldmark__237_187147088"/>
            <w:bookmarkEnd w:id="86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41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87" w:name="__Fieldmark__241_187147088"/>
            <w:bookmarkStart w:id="88" w:name="__Fieldmark__241_187147088"/>
            <w:bookmarkEnd w:id="88"/>
            <w:r>
              <w:rPr>
                <w:rFonts w:cs="Arial" w:ascii="Arial" w:hAnsi="Arial"/>
                <w:color w:val="0000FF"/>
              </w:rPr>
              <w:t>  </w:t>
            </w:r>
            <w:bookmarkStart w:id="89" w:name="__Fieldmark__241_187147088"/>
            <w:bookmarkEnd w:id="89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4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90" w:name="__Fieldmark__245_187147088"/>
            <w:bookmarkStart w:id="91" w:name="__Fieldmark__245_187147088"/>
            <w:bookmarkEnd w:id="91"/>
            <w:r>
              <w:rPr>
                <w:rFonts w:cs="Arial" w:ascii="Arial" w:hAnsi="Arial"/>
                <w:color w:val="0000FF"/>
              </w:rPr>
              <w:t>  </w:t>
            </w:r>
            <w:bookmarkStart w:id="92" w:name="__Fieldmark__245_187147088"/>
            <w:bookmarkEnd w:id="92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49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93" w:name="__Fieldmark__249_187147088"/>
            <w:bookmarkStart w:id="94" w:name="__Fieldmark__249_187147088"/>
            <w:bookmarkEnd w:id="94"/>
            <w:r>
              <w:rPr>
                <w:rFonts w:cs="Arial" w:ascii="Arial" w:hAnsi="Arial"/>
                <w:color w:val="0000FF"/>
              </w:rPr>
              <w:t>  </w:t>
            </w:r>
            <w:bookmarkStart w:id="95" w:name="__Fieldmark__249_187147088"/>
            <w:bookmarkEnd w:id="95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53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96" w:name="__Fieldmark__253_187147088"/>
            <w:bookmarkStart w:id="97" w:name="__Fieldmark__253_187147088"/>
            <w:bookmarkEnd w:id="97"/>
            <w:r>
              <w:rPr>
                <w:rFonts w:cs="Arial" w:ascii="Arial" w:hAnsi="Arial"/>
                <w:color w:val="0000FF"/>
              </w:rPr>
              <w:t>  </w:t>
            </w:r>
            <w:bookmarkStart w:id="98" w:name="__Fieldmark__253_187147088"/>
            <w:bookmarkEnd w:id="98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257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99" w:name="__Fieldmark__257_187147088"/>
            <w:bookmarkStart w:id="100" w:name="__Fieldmark__257_187147088"/>
            <w:bookmarkEnd w:id="100"/>
            <w:r>
              <w:rPr>
                <w:rFonts w:cs="Arial" w:ascii="Arial" w:hAnsi="Arial"/>
                <w:color w:val="0000FF"/>
              </w:rPr>
              <w:t>  </w:t>
            </w:r>
            <w:bookmarkStart w:id="101" w:name="__Fieldmark__257_187147088"/>
            <w:bookmarkEnd w:id="101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895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  <w:tc>
          <w:tcPr>
            <w:tcW w:w="72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16"/>
                <w:sz w:val="16"/>
                <w:rFonts w:ascii="Arial" w:hAnsi="Arial" w:cs="Arial"/>
              </w:rPr>
            </w:pPr>
            <w:r>
              <w:fldChar w:fldCharType="begin">
                <w:ffData>
                  <w:name w:val="__Fieldmark__260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02" w:name="__Fieldmark__260_187147088"/>
            <w:bookmarkStart w:id="103" w:name="__Fieldmark__260_187147088"/>
            <w:bookmarkEnd w:id="103"/>
            <w:r>
              <w:rPr>
                <w:rFonts w:cs="Arial" w:ascii="Arial" w:hAnsi="Arial"/>
                <w:color w:val="0000FF"/>
              </w:rPr>
              <w:t>0</w:t>
            </w:r>
            <w:bookmarkStart w:id="104" w:name="__Fieldmark__260_187147088"/>
            <w:bookmarkEnd w:id="104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</w:tr>
      <w:tr>
        <w:trPr>
          <w:trHeight w:val="528" w:hRule="atLeast"/>
        </w:trPr>
        <w:tc>
          <w:tcPr>
            <w:tcW w:w="9537" w:type="dxa"/>
            <w:gridSpan w:val="2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Berschrift1"/>
              <w:keepNext/>
              <w:spacing w:before="120" w:after="0"/>
              <w:outlineLvl w:val="0"/>
            </w:pPr>
            <w:r>
              <w:rPr/>
              <w:t>2. Passive Mitglieder nach Alter/Geschlecht</w:t>
            </w:r>
            <w:r/>
          </w:p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</w:tr>
      <w:tr>
        <w:trPr>
          <w:trHeight w:val="177" w:hRule="atLeast"/>
        </w:trPr>
        <w:tc>
          <w:tcPr>
            <w:tcW w:w="113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Bis 6 Jahre</w:t>
            </w:r>
            <w:r/>
          </w:p>
        </w:tc>
        <w:tc>
          <w:tcPr>
            <w:tcW w:w="113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7-14 Jahre</w:t>
            </w:r>
            <w:r/>
          </w:p>
        </w:tc>
        <w:tc>
          <w:tcPr>
            <w:tcW w:w="113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15-18 Jahre</w:t>
            </w:r>
            <w:r/>
          </w:p>
        </w:tc>
        <w:tc>
          <w:tcPr>
            <w:tcW w:w="113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19-26 Jahre</w:t>
            </w:r>
            <w:r/>
          </w:p>
        </w:tc>
        <w:tc>
          <w:tcPr>
            <w:tcW w:w="113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27-40 Jahre</w:t>
            </w:r>
            <w:r/>
          </w:p>
        </w:tc>
        <w:tc>
          <w:tcPr>
            <w:tcW w:w="11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41-60 Jahre</w:t>
            </w:r>
            <w:r/>
          </w:p>
        </w:tc>
        <w:tc>
          <w:tcPr>
            <w:tcW w:w="11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Ab 61 Jahre</w:t>
            </w:r>
            <w:r/>
          </w:p>
        </w:tc>
        <w:tc>
          <w:tcPr>
            <w:tcW w:w="8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Gesamt passive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Judoka</w:t>
            </w:r>
            <w:r/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dav. 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behind.</w:t>
            </w:r>
            <w:r/>
          </w:p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Judoka</w:t>
            </w:r>
            <w:r/>
          </w:p>
        </w:tc>
      </w:tr>
      <w:tr>
        <w:trPr>
          <w:trHeight w:val="277" w:hRule="atLeast"/>
          <w:cantSplit w:val="true"/>
        </w:trPr>
        <w:tc>
          <w:tcPr>
            <w:tcW w:w="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m.</w:t>
            </w:r>
            <w:r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w.</w:t>
            </w:r>
            <w:r/>
          </w:p>
        </w:tc>
        <w:tc>
          <w:tcPr>
            <w:tcW w:w="89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24"/>
                <w:sz w:val="24"/>
                <w:szCs w:val="24"/>
                <w:rFonts w:ascii="Arial" w:hAnsi="Arial" w:cs="Arial"/>
                <w:color w:val="0000FF"/>
              </w:rPr>
            </w:pPr>
            <w:r>
              <w:rPr>
                <w:rFonts w:cs="Arial" w:ascii="Arial" w:hAnsi="Arial"/>
                <w:color w:val="0000FF"/>
              </w:rPr>
            </w:r>
            <w:r/>
          </w:p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/>
            </w:r>
            <w:r>
              <w:instrText>=sum(a17:n17)</w:instrText>
            </w:r>
            <w:r>
              <w:fldChar w:fldCharType="separate"/>
            </w:r>
            <w:bookmarkStart w:id="105" w:name="__Fieldmark__291_187147088"/>
            <w:bookmarkStart w:id="106" w:name="o171"/>
            <w:bookmarkStart w:id="107" w:name="o17"/>
            <w:r>
              <w:rPr/>
            </w:r>
            <w:r>
              <w:rPr>
                <w:rFonts w:cs="Arial" w:ascii="Arial" w:hAnsi="Arial"/>
                <w:color w:val="0000FF"/>
              </w:rPr>
              <w:t>0</w:t>
            </w:r>
            <w:r>
              <w:rPr/>
            </w:r>
            <w:r>
              <w:fldChar w:fldCharType="end"/>
            </w:r>
            <w:bookmarkEnd w:id="105"/>
            <w:r>
              <w:rPr>
                <w:rFonts w:cs="Arial" w:ascii="Arial" w:hAnsi="Arial"/>
                <w:color w:val="0000FF"/>
              </w:rPr>
              <w:t>0</w:t>
            </w:r>
            <w:bookmarkStart w:id="108" w:name="o17"/>
            <w:bookmarkEnd w:id="108"/>
            <w:bookmarkEnd w:id="106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24"/>
                <w:sz w:val="24"/>
                <w:szCs w:val="24"/>
                <w:rFonts w:ascii="Arial" w:hAnsi="Arial" w:cs="Arial"/>
                <w:color w:val="0000FF"/>
              </w:rPr>
            </w:pPr>
            <w:r>
              <w:rPr>
                <w:rFonts w:cs="Arial" w:ascii="Arial" w:hAnsi="Arial"/>
                <w:color w:val="0000FF"/>
              </w:rPr>
            </w:r>
            <w:r/>
          </w:p>
        </w:tc>
      </w:tr>
      <w:tr>
        <w:trPr>
          <w:trHeight w:val="410" w:hRule="atLeast"/>
          <w:cantSplit w:val="true"/>
        </w:trPr>
        <w:tc>
          <w:tcPr>
            <w:tcW w:w="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00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09" w:name="__Fieldmark__300_187147088"/>
            <w:bookmarkStart w:id="110" w:name="__Fieldmark__300_187147088"/>
            <w:bookmarkEnd w:id="110"/>
            <w:r>
              <w:rPr>
                <w:rFonts w:cs="Arial" w:ascii="Arial" w:hAnsi="Arial"/>
                <w:color w:val="0000FF"/>
              </w:rPr>
              <w:t>  </w:t>
            </w:r>
            <w:bookmarkStart w:id="111" w:name="__Fieldmark__300_187147088"/>
            <w:bookmarkEnd w:id="111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04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12" w:name="__Fieldmark__304_187147088"/>
            <w:bookmarkStart w:id="113" w:name="__Fieldmark__304_187147088"/>
            <w:bookmarkEnd w:id="113"/>
            <w:r>
              <w:rPr>
                <w:rFonts w:cs="Arial" w:ascii="Arial" w:hAnsi="Arial"/>
                <w:color w:val="0000FF"/>
              </w:rPr>
              <w:t>  </w:t>
            </w:r>
            <w:bookmarkStart w:id="114" w:name="__Fieldmark__304_187147088"/>
            <w:bookmarkEnd w:id="114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08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15" w:name="__Fieldmark__308_187147088"/>
            <w:bookmarkStart w:id="116" w:name="__Fieldmark__308_187147088"/>
            <w:bookmarkEnd w:id="116"/>
            <w:r>
              <w:rPr>
                <w:rFonts w:cs="Arial" w:ascii="Arial" w:hAnsi="Arial"/>
                <w:color w:val="0000FF"/>
              </w:rPr>
              <w:t>  </w:t>
            </w:r>
            <w:bookmarkStart w:id="117" w:name="__Fieldmark__308_187147088"/>
            <w:bookmarkEnd w:id="117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12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18" w:name="__Fieldmark__312_187147088"/>
            <w:bookmarkStart w:id="119" w:name="__Fieldmark__312_187147088"/>
            <w:bookmarkEnd w:id="119"/>
            <w:r>
              <w:rPr>
                <w:rFonts w:cs="Arial" w:ascii="Arial" w:hAnsi="Arial"/>
                <w:color w:val="0000FF"/>
              </w:rPr>
              <w:t>  </w:t>
            </w:r>
            <w:bookmarkStart w:id="120" w:name="__Fieldmark__312_187147088"/>
            <w:bookmarkEnd w:id="120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1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21" w:name="__Fieldmark__316_187147088"/>
            <w:bookmarkStart w:id="122" w:name="__Fieldmark__316_187147088"/>
            <w:bookmarkEnd w:id="122"/>
            <w:r>
              <w:rPr>
                <w:rFonts w:cs="Arial" w:ascii="Arial" w:hAnsi="Arial"/>
                <w:color w:val="0000FF"/>
              </w:rPr>
              <w:t>  </w:t>
            </w:r>
            <w:bookmarkStart w:id="123" w:name="__Fieldmark__316_187147088"/>
            <w:bookmarkEnd w:id="123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20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24" w:name="__Fieldmark__320_187147088"/>
            <w:bookmarkStart w:id="125" w:name="__Fieldmark__320_187147088"/>
            <w:bookmarkEnd w:id="125"/>
            <w:r>
              <w:rPr>
                <w:rFonts w:cs="Arial" w:ascii="Arial" w:hAnsi="Arial"/>
                <w:color w:val="0000FF"/>
              </w:rPr>
              <w:t>  </w:t>
            </w:r>
            <w:bookmarkStart w:id="126" w:name="__Fieldmark__320_187147088"/>
            <w:bookmarkEnd w:id="126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24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27" w:name="__Fieldmark__324_187147088"/>
            <w:bookmarkStart w:id="128" w:name="__Fieldmark__324_187147088"/>
            <w:bookmarkEnd w:id="128"/>
            <w:r>
              <w:rPr>
                <w:rFonts w:cs="Arial" w:ascii="Arial" w:hAnsi="Arial"/>
                <w:color w:val="0000FF"/>
              </w:rPr>
              <w:t>  </w:t>
            </w:r>
            <w:bookmarkStart w:id="129" w:name="__Fieldmark__324_187147088"/>
            <w:bookmarkEnd w:id="129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28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30" w:name="__Fieldmark__328_187147088"/>
            <w:bookmarkStart w:id="131" w:name="__Fieldmark__328_187147088"/>
            <w:bookmarkEnd w:id="131"/>
            <w:r>
              <w:rPr>
                <w:rFonts w:cs="Arial" w:ascii="Arial" w:hAnsi="Arial"/>
                <w:color w:val="0000FF"/>
              </w:rPr>
              <w:t>  </w:t>
            </w:r>
            <w:bookmarkStart w:id="132" w:name="__Fieldmark__328_187147088"/>
            <w:bookmarkEnd w:id="132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32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33" w:name="__Fieldmark__332_187147088"/>
            <w:bookmarkStart w:id="134" w:name="__Fieldmark__332_187147088"/>
            <w:bookmarkEnd w:id="134"/>
            <w:r>
              <w:rPr>
                <w:rFonts w:cs="Arial" w:ascii="Arial" w:hAnsi="Arial"/>
                <w:color w:val="0000FF"/>
              </w:rPr>
              <w:t>  </w:t>
            </w:r>
            <w:bookmarkStart w:id="135" w:name="__Fieldmark__332_187147088"/>
            <w:bookmarkEnd w:id="135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36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36" w:name="__Fieldmark__336_187147088"/>
            <w:bookmarkStart w:id="137" w:name="__Fieldmark__336_187147088"/>
            <w:bookmarkEnd w:id="137"/>
            <w:r>
              <w:rPr>
                <w:rFonts w:cs="Arial" w:ascii="Arial" w:hAnsi="Arial"/>
                <w:color w:val="0000FF"/>
              </w:rPr>
              <w:t>  </w:t>
            </w:r>
            <w:bookmarkStart w:id="138" w:name="__Fieldmark__336_187147088"/>
            <w:bookmarkEnd w:id="138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40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39" w:name="__Fieldmark__340_187147088"/>
            <w:bookmarkStart w:id="140" w:name="__Fieldmark__340_187147088"/>
            <w:bookmarkEnd w:id="140"/>
            <w:r>
              <w:rPr>
                <w:rFonts w:cs="Arial" w:ascii="Arial" w:hAnsi="Arial"/>
                <w:color w:val="0000FF"/>
              </w:rPr>
              <w:t>  </w:t>
            </w:r>
            <w:bookmarkStart w:id="141" w:name="__Fieldmark__340_187147088"/>
            <w:bookmarkEnd w:id="141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44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42" w:name="__Fieldmark__344_187147088"/>
            <w:bookmarkStart w:id="143" w:name="__Fieldmark__344_187147088"/>
            <w:bookmarkEnd w:id="143"/>
            <w:r>
              <w:rPr>
                <w:rFonts w:cs="Arial" w:ascii="Arial" w:hAnsi="Arial"/>
                <w:color w:val="0000FF"/>
              </w:rPr>
              <w:t>  </w:t>
            </w:r>
            <w:bookmarkStart w:id="144" w:name="__Fieldmark__344_187147088"/>
            <w:bookmarkEnd w:id="144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48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45" w:name="__Fieldmark__348_187147088"/>
            <w:bookmarkStart w:id="146" w:name="__Fieldmark__348_187147088"/>
            <w:bookmarkEnd w:id="146"/>
            <w:r>
              <w:rPr>
                <w:rFonts w:cs="Arial" w:ascii="Arial" w:hAnsi="Arial"/>
                <w:color w:val="0000FF"/>
              </w:rPr>
              <w:t>  </w:t>
            </w:r>
            <w:bookmarkStart w:id="147" w:name="__Fieldmark__348_187147088"/>
            <w:bookmarkEnd w:id="147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color w:val="0000FF"/>
              </w:rPr>
            </w:pPr>
            <w:r>
              <w:fldChar w:fldCharType="begin">
                <w:ffData>
                  <w:name w:val="__Fieldmark__352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48" w:name="__Fieldmark__352_187147088"/>
            <w:bookmarkStart w:id="149" w:name="__Fieldmark__352_187147088"/>
            <w:bookmarkEnd w:id="149"/>
            <w:r>
              <w:rPr>
                <w:rFonts w:cs="Arial" w:ascii="Arial" w:hAnsi="Arial"/>
                <w:color w:val="0000FF"/>
              </w:rPr>
              <w:t>  </w:t>
            </w:r>
            <w:bookmarkStart w:id="150" w:name="__Fieldmark__352_187147088"/>
            <w:bookmarkEnd w:id="150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  <w:tc>
          <w:tcPr>
            <w:tcW w:w="895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6E6E6" w:val="clear"/>
            <w:tcMar>
              <w:left w:w="70" w:type="dxa"/>
            </w:tcMar>
          </w:tcPr>
          <w:p>
            <w:pPr>
              <w:pStyle w:val="Normal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  <w:tc>
          <w:tcPr>
            <w:tcW w:w="72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jc w:val="center"/>
              <w:rPr>
                <w:sz w:val="16"/>
                <w:sz w:val="16"/>
                <w:rFonts w:ascii="Arial" w:hAnsi="Arial" w:cs="Arial"/>
              </w:rPr>
            </w:pPr>
            <w:r>
              <w:fldChar w:fldCharType="begin">
                <w:ffData>
                  <w:name w:val="__Fieldmark__355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51" w:name="__Fieldmark__355_187147088"/>
            <w:bookmarkStart w:id="152" w:name="__Fieldmark__355_187147088"/>
            <w:bookmarkEnd w:id="152"/>
            <w:r>
              <w:rPr>
                <w:rFonts w:cs="Arial" w:ascii="Arial" w:hAnsi="Arial"/>
                <w:color w:val="0000FF"/>
              </w:rPr>
              <w:t>0</w:t>
            </w:r>
            <w:bookmarkStart w:id="153" w:name="__Fieldmark__355_187147088"/>
            <w:bookmarkEnd w:id="153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/>
          </w:p>
        </w:tc>
      </w:tr>
      <w:tr>
        <w:trPr>
          <w:trHeight w:val="527" w:hRule="atLeast"/>
        </w:trPr>
        <w:tc>
          <w:tcPr>
            <w:tcW w:w="9537" w:type="dxa"/>
            <w:gridSpan w:val="2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12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Der Verein hat folgenden Mitgliederbestand/Abt. Judo gesamt:  </w:t>
              <mc:AlternateContent>
                <mc:Choice Requires="wps">
                  <w:drawing>
                    <wp:anchor behindDoc="1" distT="0" distB="0" distL="114300" distR="114300" simplePos="0" locked="0" layoutInCell="1" allowOverlap="1" relativeHeight="3">
                      <wp:simplePos x="0" y="0"/>
                      <wp:positionH relativeFrom="column">
                        <wp:posOffset>4984750</wp:posOffset>
                      </wp:positionH>
                      <wp:positionV relativeFrom="paragraph">
                        <wp:posOffset>123190</wp:posOffset>
                      </wp:positionV>
                      <wp:extent cx="540385" cy="432435"/>
                      <wp:effectExtent l="0" t="0" r="0" b="0"/>
                      <wp:wrapNone/>
                      <wp:docPr id="2" name="Rectangle 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9640" cy="431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/>
          </w:p>
          <w:p>
            <w:pPr>
              <w:pStyle w:val="Normal"/>
              <w:spacing w:before="120" w:after="12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                                            </w:t>
            </w:r>
            <w:r>
              <w:rPr>
                <w:rFonts w:cs="Arial" w:ascii="Arial" w:hAnsi="Arial"/>
              </w:rPr>
              <w:t xml:space="preserve">Aktive Mitglieder + Passive Mitglieder    =              </w:t>
            </w:r>
            <w:r>
              <w:fldChar w:fldCharType="begin">
                <w:ffData>
                  <w:name w:val="__Fieldmark__368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54" w:name="__Fieldmark__368_187147088"/>
            <w:bookmarkStart w:id="155" w:name="__Fieldmark__364_187147088"/>
            <w:bookmarkStart w:id="156" w:name="__Fieldmark__368_187147088"/>
            <w:bookmarkEnd w:id="156"/>
            <w:r>
              <w:rPr>
                <w:rFonts w:cs="Arial" w:ascii="Arial" w:hAnsi="Arial"/>
              </w:rPr>
            </w:r>
            <w:r>
              <w:rPr>
                <w:rFonts w:cs="Arial" w:ascii="Arial" w:hAnsi="Arial"/>
                <w:color w:val="0000FF"/>
              </w:rPr>
              <w:t>1</w:t>
            </w:r>
            <w:bookmarkStart w:id="157" w:name="__Fieldmark__368_187147088"/>
            <w:bookmarkEnd w:id="157"/>
            <w:r>
              <w:rPr>
                <w:rFonts w:cs="Arial" w:ascii="Arial" w:hAnsi="Arial"/>
              </w:rPr>
            </w:r>
            <w:r>
              <w:fldChar w:fldCharType="end"/>
            </w:r>
            <w:bookmarkEnd w:id="155"/>
            <w:r>
              <w:rPr>
                <w:rFonts w:cs="Arial" w:ascii="Arial" w:hAnsi="Arial"/>
                <w:color w:val="0000FF"/>
              </w:rPr>
              <w:t>1</w:t>
            </w:r>
            <w:bookmarkStart w:id="158" w:name="__Fieldmark__368_187147088"/>
            <w:bookmarkEnd w:id="158"/>
            <w:r>
              <w:rPr>
                <w:rFonts w:cs="Arial" w:ascii="Arial" w:hAnsi="Arial"/>
                <w:color w:val="0000FF"/>
              </w:rPr>
            </w:r>
            <w:r>
              <w:fldChar w:fldCharType="end"/>
            </w:r>
            <w:r>
              <w:rPr>
                <w:rFonts w:cs="Arial" w:ascii="Arial" w:hAnsi="Arial"/>
              </w:rPr>
              <w:t xml:space="preserve">                           </w:t>
            </w:r>
            <w:r/>
          </w:p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Auf Grundlage der 1. Meldung der </w:t>
            </w:r>
            <w:r>
              <w:rPr>
                <w:rFonts w:cs="Arial" w:ascii="Arial" w:hAnsi="Arial"/>
                <w:b/>
                <w:bCs/>
                <w:sz w:val="16"/>
              </w:rPr>
              <w:t>aktiven Judoka</w:t>
            </w:r>
            <w:r>
              <w:rPr>
                <w:rFonts w:cs="Arial" w:ascii="Arial" w:hAnsi="Arial"/>
                <w:sz w:val="16"/>
              </w:rPr>
              <w:t xml:space="preserve"> (mit Pass) werden die Jahressichtmarken (à 18,00 €) zugeschickt.</w:t>
            </w:r>
            <w:r/>
          </w:p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Auf Grundlage der 2. Meldung aller </w:t>
            </w:r>
            <w:r>
              <w:rPr>
                <w:rFonts w:cs="Arial" w:ascii="Arial" w:hAnsi="Arial"/>
                <w:b/>
                <w:bCs/>
                <w:sz w:val="16"/>
              </w:rPr>
              <w:t>sonstigen Mitglieder</w:t>
            </w:r>
            <w:r>
              <w:rPr>
                <w:rFonts w:cs="Arial" w:ascii="Arial" w:hAnsi="Arial"/>
                <w:sz w:val="16"/>
              </w:rPr>
              <w:t xml:space="preserve"> (ohne Judo-Pass) wird ein Mitgliedsbeitrag in Höhe von € 10,00 erhoben.</w:t>
            </w:r>
            <w:r/>
          </w:p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sz w:val="16"/>
              </w:rPr>
              <w:t>Die Addition von 1. und 2. entspricht der Meldung zum LSB.</w:t>
            </w:r>
            <w:r/>
          </w:p>
        </w:tc>
      </w:tr>
      <w:tr>
        <w:trPr>
          <w:trHeight w:val="201" w:hRule="atLeast"/>
        </w:trPr>
        <w:tc>
          <w:tcPr>
            <w:tcW w:w="9537" w:type="dxa"/>
            <w:gridSpan w:val="28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                                                                                 </w:t>
            </w:r>
            <w:r>
              <w:rPr>
                <w:rFonts w:cs="Arial" w:ascii="Arial" w:hAnsi="Arial"/>
                <w:sz w:val="16"/>
              </w:rPr>
              <w:t xml:space="preserve">Für die Richtigkeit der Angaben:                     </w:t>
            </w:r>
            <w:r/>
          </w:p>
        </w:tc>
      </w:tr>
      <w:tr>
        <w:trPr>
          <w:trHeight w:val="201" w:hRule="atLeast"/>
        </w:trPr>
        <w:tc>
          <w:tcPr>
            <w:tcW w:w="2409" w:type="dxa"/>
            <w:gridSpan w:val="7"/>
            <w:tcBorders>
              <w:left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120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  <w:tc>
          <w:tcPr>
            <w:tcW w:w="3118" w:type="dxa"/>
            <w:gridSpan w:val="10"/>
            <w:tcBorders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fldChar w:fldCharType="begin"/>
            </w:r>
            <w:r>
              <w:instrText> DATE \@"dd\.MM\.yyyy" </w:instrText>
            </w:r>
            <w:r>
              <w:fldChar w:fldCharType="separate"/>
            </w:r>
            <w:r>
              <w:t>27.01.2016</w:t>
            </w:r>
            <w:r>
              <w:fldChar w:fldCharType="end"/>
            </w:r>
            <w:r>
              <w:rPr>
                <w:rFonts w:cs="Arial" w:ascii="Arial" w:hAnsi="Arial"/>
                <w:sz w:val="16"/>
              </w:rPr>
              <w:t xml:space="preserve"> </w:t>
            </w:r>
            <w:r>
              <w:rPr>
                <w:rFonts w:cs="Arial" w:ascii="Arial" w:hAnsi="Arial"/>
                <w:sz w:val="16"/>
              </w:rPr>
              <w:t>/</w:t>
            </w:r>
            <w:r>
              <w:fldChar w:fldCharType="begin">
                <w:ffData>
                  <w:name w:val="__Fieldmark__393_18714708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59" w:name="__Fieldmark__393_187147088"/>
            <w:bookmarkStart w:id="160" w:name="__Fieldmark__393_187147088"/>
            <w:bookmarkEnd w:id="160"/>
            <w:r>
              <w:rPr>
                <w:rFonts w:cs="Arial" w:ascii="Arial" w:hAnsi="Arial"/>
                <w:sz w:val="16"/>
              </w:rPr>
            </w:r>
            <w:r>
              <w:rPr>
                <w:rFonts w:cs="Arial" w:ascii="Arial" w:hAnsi="Arial"/>
                <w:sz w:val="20"/>
                <w:szCs w:val="20"/>
              </w:rPr>
              <w:t>     </w:t>
            </w:r>
            <w:bookmarkStart w:id="161" w:name="__Fieldmark__393_187147088"/>
            <w:bookmarkEnd w:id="161"/>
            <w:r>
              <w:rPr>
                <w:rFonts w:cs="Arial" w:ascii="Arial" w:hAnsi="Arial"/>
                <w:sz w:val="20"/>
                <w:szCs w:val="20"/>
              </w:rPr>
            </w:r>
            <w:r>
              <w:fldChar w:fldCharType="end"/>
            </w:r>
            <w:r>
              <w:rPr>
                <w:rFonts w:cs="Arial" w:ascii="Arial" w:hAnsi="Arial"/>
                <w:sz w:val="16"/>
              </w:rPr>
              <w:t xml:space="preserve"> </w:t>
            </w:r>
            <w:r/>
          </w:p>
        </w:tc>
        <w:tc>
          <w:tcPr>
            <w:tcW w:w="4010" w:type="dxa"/>
            <w:gridSpan w:val="11"/>
            <w:tcBorders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120" w:after="120"/>
              <w:rPr>
                <w:sz w:val="16"/>
                <w:sz w:val="16"/>
                <w:szCs w:val="24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</w:r>
            <w:r/>
          </w:p>
        </w:tc>
      </w:tr>
      <w:tr>
        <w:trPr>
          <w:trHeight w:val="201" w:hRule="atLeast"/>
        </w:trPr>
        <w:tc>
          <w:tcPr>
            <w:tcW w:w="2409" w:type="dxa"/>
            <w:gridSpan w:val="7"/>
            <w:tcBorders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  <w:tcMar>
              <w:left w:w="70" w:type="dxa"/>
            </w:tcMar>
          </w:tcPr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(Vereinsstempel)                                 </w:t>
            </w:r>
            <w:r/>
          </w:p>
        </w:tc>
        <w:tc>
          <w:tcPr>
            <w:tcW w:w="3118" w:type="dxa"/>
            <w:gridSpan w:val="10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 xml:space="preserve">Datum   /  Name                                 </w:t>
            </w:r>
            <w:r/>
          </w:p>
        </w:tc>
        <w:tc>
          <w:tcPr>
            <w:tcW w:w="4010" w:type="dxa"/>
            <w:gridSpan w:val="11"/>
            <w:tcBorders>
              <w:top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120" w:after="120"/>
              <w:rPr>
                <w:sz w:val="16"/>
                <w:sz w:val="16"/>
                <w:rFonts w:ascii="Arial" w:hAnsi="Arial" w:cs="Arial"/>
              </w:rPr>
            </w:pPr>
            <w:r>
              <w:rPr>
                <w:rFonts w:cs="Arial" w:ascii="Arial" w:hAnsi="Arial"/>
                <w:sz w:val="16"/>
              </w:rPr>
              <w:t>rechtsverbindliche Unterschrift(en)</w:t>
            </w:r>
            <w:r/>
          </w:p>
        </w:tc>
      </w:tr>
    </w:tbl>
    <w:p>
      <w:pPr>
        <w:pStyle w:val="Normal"/>
        <w:rPr>
          <w:sz w:val="24"/>
          <w:sz w:val="24"/>
          <w:szCs w:val="24"/>
        </w:rPr>
      </w:pPr>
      <w:r>
        <w:rPr/>
      </w:r>
      <w:r/>
    </w:p>
    <w:sectPr>
      <w:headerReference w:type="default" r:id="rId3"/>
      <w:type w:val="nextPage"/>
      <w:pgSz w:w="11906" w:h="16838"/>
      <w:pgMar w:left="1418" w:right="1418" w:header="709" w:top="1418" w:footer="0" w:bottom="851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rPr>
        <w:i/>
        <w:b/>
        <w:i/>
        <w:b/>
        <w:iCs/>
        <w:bCs/>
        <w:rFonts w:ascii="Arial" w:hAnsi="Arial" w:cs="Arial"/>
      </w:rPr>
    </w:pPr>
    <w:r>
      <w:rPr>
        <w:rFonts w:cs="Arial" w:ascii="Arial" w:hAnsi="Arial"/>
        <w:b/>
        <w:bCs/>
        <w:i/>
        <w:iCs/>
      </w:rPr>
      <w:t>Bitte vollständig und leserlich ausfüllen.</w:t>
    </w:r>
    <w:r/>
  </w:p>
</w:hdr>
</file>

<file path=word/settings.xml><?xml version="1.0" encoding="utf-8"?>
<w:settings xmlns:w="http://schemas.openxmlformats.org/wordprocessingml/2006/main">
  <w:zoom w:percent="100"/>
  <w:embedSystemFonts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DE" w:eastAsia="de-DE" w:bidi="ar-SA"/>
      </w:rPr>
    </w:rPrDefault>
    <w:pPrDefault>
      <w:pPr/>
    </w:pPrDefault>
  </w:docDefaults>
  <w:latentStyles w:count="371" w:defQFormat="0" w:defUnhideWhenUsed="0" w:defSemiHidden="0" w:defUIPriority="0" w:defLockedState="0">
    <w:lsdException w:qFormat="1" w:name="Normal"/>
    <w:lsdException w:qFormat="1" w:name="heading 1"/>
    <w:lsdException w:qFormat="1" w:name="heading 2"/>
    <w:lsdException w:qFormat="1" w:semiHidden="1" w:unhideWhenUsed="1" w:name="heading 3"/>
    <w:lsdException w:qFormat="1" w:semiHidden="1" w:unhideWhenUsed="1" w:name="heading 4"/>
    <w:lsdException w:qFormat="1" w:semiHidden="1" w:unhideWhenUsed="1" w:name="heading 5"/>
    <w:lsdException w:qFormat="1" w:semiHidden="1" w:unhideWhenUsed="1" w:name="heading 6"/>
    <w:lsdException w:qFormat="1" w:semiHidden="1" w:unhideWhenUsed="1" w:name="heading 7"/>
    <w:lsdException w:qFormat="1" w:semiHidden="1" w:unhideWhenUsed="1" w:name="heading 8"/>
    <w:lsdException w:qFormat="1" w:semiHidden="1" w:unhideWhenUsed="1" w:name="heading 9"/>
    <w:lsdException w:semiHidden="1" w:unhideWhenUsed="1" w:name="index 1"/>
    <w:lsdException w:semiHidden="1" w:unhideWhenUsed="1" w:name="index 2"/>
    <w:lsdException w:semiHidden="1" w:unhideWhenUsed="1" w:name="index 3"/>
    <w:lsdException w:semiHidden="1" w:unhideWhenUsed="1" w:name="index 4"/>
    <w:lsdException w:semiHidden="1" w:unhideWhenUsed="1" w:name="index 5"/>
    <w:lsdException w:semiHidden="1" w:unhideWhenUsed="1" w:name="index 6"/>
    <w:lsdException w:semiHidden="1" w:unhideWhenUsed="1" w:name="index 7"/>
    <w:lsdException w:semiHidden="1" w:unhideWhenUsed="1" w:name="index 8"/>
    <w:lsdException w:semiHidden="1" w:unhideWhenUsed="1" w:name="index 9"/>
    <w:lsdException w:semiHidden="1" w:unhideWhenUsed="1" w:name="toc 1"/>
    <w:lsdException w:semiHidden="1" w:unhideWhenUsed="1" w:name="toc 2"/>
    <w:lsdException w:semiHidden="1" w:unhideWhenUsed="1" w:name="toc 3"/>
    <w:lsdException w:semiHidden="1" w:unhideWhenUsed="1" w:name="toc 4"/>
    <w:lsdException w:semiHidden="1" w:unhideWhenUsed="1" w:name="toc 5"/>
    <w:lsdException w:semiHidden="1" w:unhideWhenUsed="1" w:name="toc 6"/>
    <w:lsdException w:semiHidden="1" w:unhideWhenUsed="1" w:name="toc 7"/>
    <w:lsdException w:semiHidden="1" w:unhideWhenUsed="1" w:name="toc 8"/>
    <w:lsdException w:semiHidden="1" w:unhideWhenUsed="1" w:name="toc 9"/>
    <w:lsdException w:semiHidden="1" w:unhideWhenUsed="1" w:name="Normal Indent"/>
    <w:lsdException w:semiHidden="1" w:unhideWhenUsed="1" w:name="footnote text"/>
    <w:lsdException w:semiHidden="1" w:unhideWhenUsed="1" w:name="annotation text"/>
    <w:lsdException w:semiHidden="1" w:unhideWhenUsed="1" w:name="header"/>
    <w:lsdException w:semiHidden="1" w:unhideWhenUsed="1" w:name="footer"/>
    <w:lsdException w:semiHidden="1" w:unhideWhenUsed="1" w:name="index heading"/>
    <w:lsdException w:qFormat="1" w:semiHidden="1" w:unhideWhenUsed="1" w:name="caption"/>
    <w:lsdException w:semiHidden="1" w:unhideWhenUsed="1" w:name="table of figures"/>
    <w:lsdException w:semiHidden="1" w:unhideWhenUsed="1" w:name="envelope address"/>
    <w:lsdException w:semiHidden="1" w:unhideWhenUsed="1" w:name="envelope return"/>
    <w:lsdException w:semiHidden="1" w:unhideWhenUsed="1" w:name="footnote reference"/>
    <w:lsdException w:semiHidden="1" w:unhideWhenUsed="1" w:name="annotation reference"/>
    <w:lsdException w:semiHidden="1" w:unhideWhenUsed="1" w:name="line number"/>
    <w:lsdException w:semiHidden="1" w:unhideWhenUsed="1" w:name="page number"/>
    <w:lsdException w:semiHidden="1" w:unhideWhenUsed="1" w:name="endnote reference"/>
    <w:lsdException w:semiHidden="1" w:unhideWhenUsed="1" w:name="endnote text"/>
    <w:lsdException w:semiHidden="1" w:unhideWhenUsed="1" w:name="table of authorities"/>
    <w:lsdException w:semiHidden="1" w:unhideWhenUsed="1" w:name="macro"/>
    <w:lsdException w:semiHidden="1" w:unhideWhenUsed="1" w:name="toa heading"/>
    <w:lsdException w:semiHidden="1" w:unhideWhenUsed="1" w:name="List"/>
    <w:lsdException w:semiHidden="1" w:unhideWhenUsed="1" w:name="List Bullet"/>
    <w:lsdException w:semiHidden="1" w:unhideWhenUsed="1" w:name="List 2"/>
    <w:lsdException w:semiHidden="1" w:unhideWhenUsed="1" w:name="List 3"/>
    <w:lsdException w:semiHidden="1" w:unhideWhenUsed="1" w:name="List Bullet 2"/>
    <w:lsdException w:semiHidden="1" w:unhideWhenUsed="1" w:name="List Bullet 3"/>
    <w:lsdException w:semiHidden="1" w:unhideWhenUsed="1" w:name="List Bullet 4"/>
    <w:lsdException w:semiHidden="1" w:unhideWhenUsed="1" w:name="List Bullet 5"/>
    <w:lsdException w:semiHidden="1" w:unhideWhenUsed="1" w:name="List Number 2"/>
    <w:lsdException w:semiHidden="1" w:unhideWhenUsed="1" w:name="List Number 3"/>
    <w:lsdException w:semiHidden="1" w:unhideWhenUsed="1" w:name="List Number 4"/>
    <w:lsdException w:semiHidden="1" w:unhideWhenUsed="1" w:name="List Number 5"/>
    <w:lsdException w:qFormat="1" w:name="Title"/>
    <w:lsdException w:semiHidden="1" w:unhideWhenUsed="1" w:name="Closing"/>
    <w:lsdException w:semiHidden="1" w:unhideWhenUsed="1" w:name="Signature"/>
    <w:lsdException w:semiHidden="1" w:unhideWhenUsed="1" w:name="Default Paragraph Font"/>
    <w:lsdException w:semiHidden="1" w:unhideWhenUsed="1" w:name="Body Text"/>
    <w:lsdException w:semiHidden="1" w:unhideWhenUsed="1" w:name="Body Text Indent"/>
    <w:lsdException w:semiHidden="1" w:unhideWhenUsed="1" w:name="List Continue"/>
    <w:lsdException w:semiHidden="1" w:unhideWhenUsed="1" w:name="List Continue 2"/>
    <w:lsdException w:semiHidden="1" w:unhideWhenUsed="1" w:name="List Continue 3"/>
    <w:lsdException w:semiHidden="1" w:unhideWhenUsed="1" w:name="List Continue 4"/>
    <w:lsdException w:semiHidden="1" w:unhideWhenUsed="1" w:name="List Continue 5"/>
    <w:lsdException w:semiHidden="1" w:unhideWhenUsed="1" w:name="Message Header"/>
    <w:lsdException w:qFormat="1" w:name="Subtitle"/>
    <w:lsdException w:semiHidden="1" w:unhideWhenUsed="1" w:name="Body Text First Indent 2"/>
    <w:lsdException w:semiHidden="1" w:unhideWhenUsed="1" w:name="Note Heading"/>
    <w:lsdException w:semiHidden="1" w:unhideWhenUsed="1" w:name="Body Text 2"/>
    <w:lsdException w:semiHidden="1" w:unhideWhenUsed="1" w:name="Body Text 3"/>
    <w:lsdException w:semiHidden="1" w:unhideWhenUsed="1" w:name="Body Text Indent 2"/>
    <w:lsdException w:semiHidden="1" w:unhideWhenUsed="1" w:name="Body Text Indent 3"/>
    <w:lsdException w:semiHidden="1" w:unhideWhenUsed="1" w:name="Block Text"/>
    <w:lsdException w:semiHidden="1" w:unhideWhenUsed="1" w:name="Hyperlink"/>
    <w:lsdException w:semiHidden="1" w:unhideWhenUsed="1" w:name="FollowedHyperlink"/>
    <w:lsdException w:qFormat="1" w:name="Strong"/>
    <w:lsdException w:qFormat="1" w:name="Emphasis"/>
    <w:lsdException w:semiHidden="1" w:unhideWhenUsed="1" w:name="Document Map"/>
    <w:lsdException w:semiHidden="1" w:unhideWhenUsed="1" w:name="Plain Text"/>
    <w:lsdException w:semiHidden="1" w:unhideWhenUsed="1" w:name="E-mail Signature"/>
    <w:lsdException w:semiHidden="1" w:unhideWhenUsed="1" w:name="HTML Top of Form"/>
    <w:lsdException w:semiHidden="1" w:unhideWhenUsed="1" w:name="HTML Bottom of Form"/>
    <w:lsdException w:semiHidden="1" w:unhideWhenUsed="1" w:name="Normal (Web)"/>
    <w:lsdException w:semiHidden="1" w:unhideWhenUsed="1" w:name="HTML Acronym"/>
    <w:lsdException w:semiHidden="1" w:unhideWhenUsed="1" w:name="HTML Address"/>
    <w:lsdException w:semiHidden="1" w:unhideWhenUsed="1" w:name="HTML Cite"/>
    <w:lsdException w:semiHidden="1" w:unhideWhenUsed="1" w:name="HTML Code"/>
    <w:lsdException w:semiHidden="1" w:unhideWhenUsed="1" w:name="HTML Definition"/>
    <w:lsdException w:semiHidden="1" w:unhideWhenUsed="1" w:name="HTML Keyboard"/>
    <w:lsdException w:semiHidden="1" w:unhideWhenUsed="1" w:name="HTML Preformatted"/>
    <w:lsdException w:semiHidden="1" w:unhideWhenUsed="1" w:name="HTML Sample"/>
    <w:lsdException w:semiHidden="1" w:unhideWhenUsed="1" w:name="HTML Typewriter"/>
    <w:lsdException w:semiHidden="1" w:unhideWhenUsed="1" w:name="HTML Variable"/>
    <w:lsdException w:semiHidden="1" w:unhideWhenUsed="1" w:name="Normal Table"/>
    <w:lsdException w:semiHidden="1" w:unhideWhenUsed="1" w:name="annotation subject"/>
    <w:lsdException w:semiHidden="1" w:unhideWhenUsed="1" w:name="No List"/>
    <w:lsdException w:semiHidden="1" w:unhideWhenUsed="1" w:name="Outline List 1"/>
    <w:lsdException w:semiHidden="1" w:unhideWhenUsed="1" w:name="Outline List 2"/>
    <w:lsdException w:semiHidden="1" w:unhideWhenUsed="1" w:name="Outline List 3"/>
    <w:lsdException w:semiHidden="1" w:unhideWhenUsed="1" w:name="Table Simple 1"/>
    <w:lsdException w:semiHidden="1" w:unhideWhenUsed="1" w:name="Table Simple 2"/>
    <w:lsdException w:semiHidden="1" w:unhideWhenUsed="1" w:name="Table Simple 3"/>
    <w:lsdException w:semiHidden="1" w:unhideWhenUsed="1" w:name="Table Classic 1"/>
    <w:lsdException w:semiHidden="1" w:unhideWhenUsed="1" w:name="Table Classic 2"/>
    <w:lsdException w:semiHidden="1" w:unhideWhenUsed="1" w:name="Table Classic 3"/>
    <w:lsdException w:semiHidden="1" w:unhideWhenUsed="1" w:name="Table Classic 4"/>
    <w:lsdException w:semiHidden="1" w:unhideWhenUsed="1" w:name="Table Colorful 1"/>
    <w:lsdException w:semiHidden="1" w:unhideWhenUsed="1" w:name="Table Colorful 2"/>
    <w:lsdException w:semiHidden="1" w:unhideWhenUsed="1" w:name="Table Colorful 3"/>
    <w:lsdException w:semiHidden="1" w:unhideWhenUsed="1" w:name="Table Columns 1"/>
    <w:lsdException w:semiHidden="1" w:unhideWhenUsed="1" w:name="Table Columns 2"/>
    <w:lsdException w:semiHidden="1" w:unhideWhenUsed="1" w:name="Table Columns 3"/>
    <w:lsdException w:semiHidden="1" w:unhideWhenUsed="1" w:name="Table Columns 4"/>
    <w:lsdException w:semiHidden="1" w:unhideWhenUsed="1" w:name="Table Columns 5"/>
    <w:lsdException w:semiHidden="1" w:unhideWhenUsed="1" w:name="Table Grid 1"/>
    <w:lsdException w:semiHidden="1" w:unhideWhenUsed="1" w:name="Table Grid 2"/>
    <w:lsdException w:semiHidden="1" w:unhideWhenUsed="1" w:name="Table Grid 3"/>
    <w:lsdException w:semiHidden="1" w:unhideWhenUsed="1" w:name="Table Grid 4"/>
    <w:lsdException w:semiHidden="1" w:unhideWhenUsed="1" w:name="Table Grid 5"/>
    <w:lsdException w:semiHidden="1" w:unhideWhenUsed="1" w:name="Table Grid 6"/>
    <w:lsdException w:semiHidden="1" w:unhideWhenUsed="1" w:name="Table Grid 7"/>
    <w:lsdException w:semiHidden="1" w:unhideWhenUsed="1" w:name="Table Grid 8"/>
    <w:lsdException w:semiHidden="1" w:unhideWhenUsed="1" w:name="Table List 1"/>
    <w:lsdException w:semiHidden="1" w:unhideWhenUsed="1" w:name="Table List 2"/>
    <w:lsdException w:semiHidden="1" w:unhideWhenUsed="1" w:name="Table List 3"/>
    <w:lsdException w:semiHidden="1" w:unhideWhenUsed="1" w:name="Table List 4"/>
    <w:lsdException w:semiHidden="1" w:unhideWhenUsed="1" w:name="Table List 5"/>
    <w:lsdException w:semiHidden="1" w:unhideWhenUsed="1" w:name="Table List 6"/>
    <w:lsdException w:semiHidden="1" w:unhideWhenUsed="1" w:name="Table List 7"/>
    <w:lsdException w:semiHidden="1" w:unhideWhenUsed="1" w:name="Table List 8"/>
    <w:lsdException w:semiHidden="1" w:unhideWhenUsed="1" w:name="Table 3D effects 1"/>
    <w:lsdException w:semiHidden="1" w:unhideWhenUsed="1" w:name="Table 3D effects 2"/>
    <w:lsdException w:semiHidden="1" w:unhideWhenUsed="1" w:name="Table 3D effects 3"/>
    <w:lsdException w:semiHidden="1" w:unhideWhenUsed="1" w:name="Table Contemporary"/>
    <w:lsdException w:semiHidden="1" w:unhideWhenUsed="1" w:name="Table Elegant"/>
    <w:lsdException w:semiHidden="1" w:unhideWhenUsed="1" w:name="Table Professional"/>
    <w:lsdException w:semiHidden="1" w:unhideWhenUsed="1" w:name="Table Subtle 1"/>
    <w:lsdException w:semiHidden="1" w:unhideWhenUsed="1" w:name="Table Subtle 2"/>
    <w:lsdException w:semiHidden="1" w:unhideWhenUsed="1" w:name="Table Web 1"/>
    <w:lsdException w:semiHidden="1" w:unhideWhenUsed="1" w:name="Table Web 2"/>
    <w:lsdException w:semiHidden="1" w:unhideWhenUsed="1" w:name="Table Web 3"/>
    <w:lsdException w:semiHidden="1" w:unhideWhenUsed="1" w:name="Balloon Text"/>
    <w:lsdException w:semiHidden="1" w:unhideWhenUsed="1" w:name="Table Theme"/>
    <w:lsdException w:semiHidden="1" w:uiPriority="99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uiPriority="99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semiHidden="1" w:unhideWhenUsed="1" w:uiPriority="37" w:name="Bibliography"/>
    <w:lsdException w:qFormat="1" w:semiHidden="1" w:unhideWhenUsed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</w:latentStyles>
  <w:style w:type="paragraph" w:styleId="Normal" w:default="1">
    <w:name w:val="Normal"/>
    <w:qFormat/>
    <w:rsid w:val="00390564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de-DE" w:eastAsia="de-DE" w:bidi="ar-SA"/>
    </w:rPr>
  </w:style>
  <w:style w:type="paragraph" w:styleId="Berschrift1">
    <w:name w:val="Überschrift 1"/>
    <w:basedOn w:val="Normal"/>
    <w:next w:val="Normal"/>
    <w:qFormat/>
    <w:rsid w:val="00390564"/>
    <w:pPr>
      <w:keepNext/>
      <w:spacing w:before="120" w:after="0"/>
      <w:outlineLvl w:val="0"/>
    </w:pPr>
    <w:rPr>
      <w:rFonts w:ascii="Arial" w:hAnsi="Arial" w:cs="Arial"/>
      <w:b/>
      <w:bCs/>
    </w:rPr>
  </w:style>
  <w:style w:type="paragraph" w:styleId="Berschrift2">
    <w:name w:val="Überschrift 2"/>
    <w:basedOn w:val="Normal"/>
    <w:next w:val="Normal"/>
    <w:qFormat/>
    <w:rsid w:val="00390564"/>
    <w:pPr>
      <w:keepNext/>
      <w:outlineLvl w:val="1"/>
    </w:pPr>
    <w:rPr>
      <w:rFonts w:ascii="Arial" w:hAnsi="Arial" w:cs="Arial"/>
      <w:sz w:val="32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SprechblasentextZchn" w:customStyle="1">
    <w:name w:val="Sprechblasentext Zchn"/>
    <w:basedOn w:val="DefaultParagraphFont"/>
    <w:link w:val="Sprechblasentext"/>
    <w:rsid w:val="00b021ba"/>
    <w:rPr>
      <w:rFonts w:ascii="Tahoma" w:hAnsi="Tahoma" w:cs="Tahoma"/>
      <w:sz w:val="16"/>
      <w:szCs w:val="16"/>
    </w:rPr>
  </w:style>
  <w:style w:type="paragraph" w:styleId="Berschrift">
    <w:name w:val="Überschrift"/>
    <w:basedOn w:val="Normal"/>
    <w:next w:val="Textkrper"/>
    <w:pPr>
      <w:keepNext/>
      <w:spacing w:before="240" w:after="120"/>
    </w:pPr>
    <w:rPr>
      <w:rFonts w:ascii="Liberation Sans" w:hAnsi="Liberation Sans" w:eastAsia="WenQuanYi Zen Hei" w:cs="FreeSans"/>
      <w:sz w:val="28"/>
      <w:szCs w:val="28"/>
    </w:rPr>
  </w:style>
  <w:style w:type="paragraph" w:styleId="Textkrper">
    <w:name w:val="Textkörper"/>
    <w:basedOn w:val="Normal"/>
    <w:pPr>
      <w:spacing w:lineRule="auto" w:line="288" w:before="0" w:after="140"/>
    </w:pPr>
    <w:rPr/>
  </w:style>
  <w:style w:type="paragraph" w:styleId="Liste">
    <w:name w:val="Liste"/>
    <w:basedOn w:val="Textkrper"/>
    <w:pPr/>
    <w:rPr>
      <w:rFonts w:cs="FreeSans"/>
    </w:rPr>
  </w:style>
  <w:style w:type="paragraph" w:styleId="Beschriftung">
    <w:name w:val="Beschriftung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>
    <w:name w:val="Verzeichnis"/>
    <w:basedOn w:val="Normal"/>
    <w:pPr>
      <w:suppressLineNumbers/>
    </w:pPr>
    <w:rPr>
      <w:rFonts w:cs="FreeSans"/>
    </w:rPr>
  </w:style>
  <w:style w:type="paragraph" w:styleId="Kopfzeile">
    <w:name w:val="Kopfzeile"/>
    <w:basedOn w:val="Normal"/>
    <w:rsid w:val="00390564"/>
    <w:pPr>
      <w:tabs>
        <w:tab w:val="center" w:pos="4536" w:leader="none"/>
        <w:tab w:val="right" w:pos="9072" w:leader="none"/>
      </w:tabs>
    </w:pPr>
    <w:rPr/>
  </w:style>
  <w:style w:type="paragraph" w:styleId="Fuzeile">
    <w:name w:val="Fußzeile"/>
    <w:basedOn w:val="Normal"/>
    <w:rsid w:val="00390564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SprechblasentextZchn"/>
    <w:rsid w:val="00b021ba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NormaleTabelle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383DB7-5EC9-4728-9E0C-65FBDA145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Stärkemeldung-Vorlage (5)</Template>
  <TotalTime>0</TotalTime>
  <Application>LibreOffice/4.3.3.2$Linux_x86 LibreOffice_project/430m0$Build-2</Application>
  <Paragraphs>129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2015-12-21T10:43:00Z</dcterms:created>
  <dc:creator>SiGue</dc:creator>
  <dc:language>de-DE</dc:language>
  <cp:lastModifiedBy>SiGue</cp:lastModifiedBy>
  <cp:lastPrinted>2014-01-10T06:27:00Z</cp:lastPrinted>
  <dcterms:modified xsi:type="dcterms:W3CDTF">2015-12-21T10:44:00Z</dcterms:modified>
  <cp:revision>3</cp:revision>
  <dc:title>Stärkemeldung des DJB</dc:title>
</cp:coreProperties>
</file>